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733C" w:rsidRPr="001A6FF2" w:rsidRDefault="00E7733C" w:rsidP="00646EB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1A6FF2">
        <w:rPr>
          <w:rFonts w:ascii="Times New Roman" w:hAnsi="Times New Roman"/>
          <w:sz w:val="24"/>
          <w:szCs w:val="24"/>
        </w:rPr>
        <w:t>ВОСТОЧНО-КАЗАХСТАНСКИЙ ГОСУДАРСТВЕННЫЙ ТЕХНИЧЕСКИЙ</w:t>
      </w:r>
    </w:p>
    <w:p w:rsidR="00E7733C" w:rsidRPr="001A6FF2" w:rsidRDefault="00E7733C" w:rsidP="00646EB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1A6FF2">
        <w:rPr>
          <w:rFonts w:ascii="Times New Roman" w:hAnsi="Times New Roman"/>
          <w:sz w:val="24"/>
          <w:szCs w:val="24"/>
        </w:rPr>
        <w:t>УНИВЕРСИТЕТ им. Д. СЕРИКБАЕВА</w:t>
      </w:r>
    </w:p>
    <w:p w:rsidR="00E7733C" w:rsidRPr="001A6FF2" w:rsidRDefault="00E7733C" w:rsidP="00646EB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Факультет наук о земле</w:t>
      </w:r>
    </w:p>
    <w:p w:rsidR="00E7733C" w:rsidRPr="001A6FF2" w:rsidRDefault="00E7733C" w:rsidP="00646EB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1A6FF2">
        <w:rPr>
          <w:rFonts w:ascii="Times New Roman" w:hAnsi="Times New Roman"/>
          <w:sz w:val="24"/>
          <w:szCs w:val="24"/>
        </w:rPr>
        <w:t>Кафедра «</w:t>
      </w:r>
      <w:r>
        <w:rPr>
          <w:rFonts w:ascii="Times New Roman" w:hAnsi="Times New Roman"/>
          <w:sz w:val="24"/>
          <w:szCs w:val="24"/>
        </w:rPr>
        <w:t>Геодезия, картография и кадастр</w:t>
      </w:r>
      <w:r w:rsidRPr="001A6FF2">
        <w:rPr>
          <w:rFonts w:ascii="Times New Roman" w:hAnsi="Times New Roman"/>
          <w:sz w:val="24"/>
          <w:szCs w:val="24"/>
        </w:rPr>
        <w:t>»</w:t>
      </w:r>
    </w:p>
    <w:p w:rsidR="00E7733C" w:rsidRPr="001A6FF2" w:rsidRDefault="00E7733C" w:rsidP="00646EB3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E7733C" w:rsidRPr="001A6FF2" w:rsidRDefault="00E7733C" w:rsidP="00646EB3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1A6FF2">
        <w:rPr>
          <w:rFonts w:ascii="Times New Roman" w:hAnsi="Times New Roman"/>
          <w:sz w:val="24"/>
          <w:szCs w:val="24"/>
        </w:rPr>
        <w:t>УТВЕРЖДАЮ</w:t>
      </w:r>
    </w:p>
    <w:p w:rsidR="00E7733C" w:rsidRPr="001A6FF2" w:rsidRDefault="00E7733C" w:rsidP="00646EB3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1A6FF2">
        <w:rPr>
          <w:rFonts w:ascii="Times New Roman" w:hAnsi="Times New Roman"/>
          <w:sz w:val="24"/>
          <w:szCs w:val="24"/>
        </w:rPr>
        <w:t>зав. кафедрой</w:t>
      </w:r>
    </w:p>
    <w:p w:rsidR="00E7733C" w:rsidRPr="001A6FF2" w:rsidRDefault="00E7733C" w:rsidP="00646EB3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4"/>
          <w:szCs w:val="24"/>
          <w:lang w:val="kk-KZ"/>
        </w:rPr>
      </w:pPr>
      <w:r w:rsidRPr="001A6FF2">
        <w:rPr>
          <w:rFonts w:ascii="Times New Roman" w:hAnsi="Times New Roman"/>
          <w:sz w:val="24"/>
          <w:szCs w:val="24"/>
        </w:rPr>
        <w:t>__________________</w:t>
      </w:r>
      <w:r w:rsidRPr="001A6FF2">
        <w:rPr>
          <w:rFonts w:ascii="Times New Roman" w:hAnsi="Times New Roman"/>
          <w:sz w:val="24"/>
          <w:szCs w:val="24"/>
          <w:lang w:val="kk-KZ"/>
        </w:rPr>
        <w:t>Б. Апшикур</w:t>
      </w:r>
    </w:p>
    <w:p w:rsidR="00E7733C" w:rsidRPr="001A6FF2" w:rsidRDefault="00E7733C" w:rsidP="00646EB3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1A6FF2">
        <w:rPr>
          <w:rFonts w:ascii="Times New Roman" w:hAnsi="Times New Roman"/>
          <w:sz w:val="24"/>
          <w:szCs w:val="24"/>
        </w:rPr>
        <w:t>_____________________201</w:t>
      </w:r>
      <w:r w:rsidRPr="001A6FF2">
        <w:rPr>
          <w:rFonts w:ascii="Times New Roman" w:hAnsi="Times New Roman"/>
          <w:sz w:val="24"/>
          <w:szCs w:val="24"/>
          <w:lang w:val="kk-KZ"/>
        </w:rPr>
        <w:t xml:space="preserve">5 </w:t>
      </w:r>
      <w:r w:rsidRPr="001A6FF2">
        <w:rPr>
          <w:rFonts w:ascii="Times New Roman" w:hAnsi="Times New Roman"/>
          <w:sz w:val="24"/>
          <w:szCs w:val="24"/>
        </w:rPr>
        <w:t>г.</w:t>
      </w:r>
    </w:p>
    <w:p w:rsidR="00E7733C" w:rsidRPr="001A6FF2" w:rsidRDefault="00E7733C" w:rsidP="00646EB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E7733C" w:rsidRPr="001A6FF2" w:rsidRDefault="00E7733C" w:rsidP="00646EB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1A6FF2">
        <w:rPr>
          <w:rFonts w:ascii="Times New Roman" w:hAnsi="Times New Roman"/>
          <w:b/>
          <w:bCs/>
          <w:sz w:val="24"/>
          <w:szCs w:val="24"/>
        </w:rPr>
        <w:t>ЭКЗАМЕНАЦИОННЫЙ БИЛЕТ №1</w:t>
      </w:r>
    </w:p>
    <w:p w:rsidR="00E7733C" w:rsidRPr="001A6FF2" w:rsidRDefault="00E7733C" w:rsidP="00646EB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1A6FF2">
        <w:rPr>
          <w:rFonts w:ascii="Times New Roman" w:hAnsi="Times New Roman"/>
          <w:sz w:val="24"/>
          <w:szCs w:val="24"/>
        </w:rPr>
        <w:t>по дисциплине «</w:t>
      </w:r>
      <w:r w:rsidRPr="001A6FF2">
        <w:rPr>
          <w:rFonts w:ascii="Times New Roman" w:hAnsi="Times New Roman"/>
          <w:sz w:val="24"/>
          <w:szCs w:val="24"/>
          <w:lang w:val="kk-KZ"/>
        </w:rPr>
        <w:t>Кадастр земель населенных пунктов</w:t>
      </w:r>
      <w:r w:rsidRPr="001A6FF2">
        <w:rPr>
          <w:rFonts w:ascii="Times New Roman" w:hAnsi="Times New Roman"/>
          <w:sz w:val="24"/>
          <w:szCs w:val="24"/>
        </w:rPr>
        <w:t>»</w:t>
      </w:r>
    </w:p>
    <w:p w:rsidR="00E7733C" w:rsidRPr="001A6FF2" w:rsidRDefault="00E7733C" w:rsidP="00646EB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  <w:r w:rsidRPr="001A6FF2">
        <w:rPr>
          <w:rFonts w:ascii="Times New Roman" w:hAnsi="Times New Roman"/>
          <w:sz w:val="24"/>
          <w:szCs w:val="24"/>
        </w:rPr>
        <w:t>специальность 5В090</w:t>
      </w:r>
      <w:r w:rsidRPr="001A6FF2">
        <w:rPr>
          <w:rFonts w:ascii="Times New Roman" w:hAnsi="Times New Roman"/>
          <w:sz w:val="24"/>
          <w:szCs w:val="24"/>
          <w:lang w:val="kk-KZ"/>
        </w:rPr>
        <w:t>3</w:t>
      </w:r>
      <w:r w:rsidRPr="001A6FF2">
        <w:rPr>
          <w:rFonts w:ascii="Times New Roman" w:hAnsi="Times New Roman"/>
          <w:sz w:val="24"/>
          <w:szCs w:val="24"/>
        </w:rPr>
        <w:t>00 «</w:t>
      </w:r>
      <w:r w:rsidRPr="001A6FF2">
        <w:rPr>
          <w:rFonts w:ascii="Times New Roman" w:hAnsi="Times New Roman"/>
          <w:sz w:val="24"/>
          <w:szCs w:val="24"/>
          <w:lang w:val="kk-KZ"/>
        </w:rPr>
        <w:t>Землеустройство</w:t>
      </w:r>
      <w:r w:rsidRPr="001A6FF2">
        <w:rPr>
          <w:rFonts w:ascii="Times New Roman" w:hAnsi="Times New Roman"/>
          <w:sz w:val="24"/>
          <w:szCs w:val="24"/>
        </w:rPr>
        <w:t>»</w:t>
      </w:r>
      <w:r w:rsidRPr="001A6FF2">
        <w:rPr>
          <w:rFonts w:ascii="Times New Roman" w:hAnsi="Times New Roman"/>
          <w:sz w:val="24"/>
          <w:szCs w:val="24"/>
          <w:lang w:val="kk-KZ"/>
        </w:rPr>
        <w:t>, 5В090700 «Кадастр»</w:t>
      </w:r>
    </w:p>
    <w:p w:rsidR="00E7733C" w:rsidRPr="001A6FF2" w:rsidRDefault="00E7733C" w:rsidP="00646EB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E7733C" w:rsidRPr="001A6FF2" w:rsidRDefault="00E7733C" w:rsidP="0013153C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kk-KZ"/>
        </w:rPr>
      </w:pPr>
      <w:r w:rsidRPr="001A6FF2">
        <w:rPr>
          <w:rFonts w:ascii="Times New Roman" w:hAnsi="Times New Roman"/>
          <w:color w:val="000000"/>
          <w:sz w:val="24"/>
          <w:szCs w:val="24"/>
          <w:lang w:val="kk-KZ"/>
        </w:rPr>
        <w:t>Субъекты и объекты градостроительства</w:t>
      </w:r>
    </w:p>
    <w:p w:rsidR="00E7733C" w:rsidRPr="001A6FF2" w:rsidRDefault="00E7733C" w:rsidP="0013153C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kk-KZ"/>
        </w:rPr>
      </w:pPr>
      <w:r w:rsidRPr="001A6FF2">
        <w:rPr>
          <w:rFonts w:ascii="Times New Roman" w:hAnsi="Times New Roman"/>
          <w:color w:val="000000"/>
          <w:sz w:val="24"/>
          <w:szCs w:val="24"/>
          <w:lang w:val="kk-KZ"/>
        </w:rPr>
        <w:t>О</w:t>
      </w:r>
      <w:r w:rsidRPr="001A6FF2">
        <w:rPr>
          <w:rFonts w:ascii="Times New Roman" w:hAnsi="Times New Roman"/>
          <w:color w:val="000000"/>
          <w:sz w:val="24"/>
          <w:szCs w:val="24"/>
        </w:rPr>
        <w:t>бщественная (общественно-деловая) зона</w:t>
      </w:r>
    </w:p>
    <w:p w:rsidR="00E7733C" w:rsidRPr="001A6FF2" w:rsidRDefault="00E7733C" w:rsidP="001A6FF2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kk-KZ"/>
        </w:rPr>
      </w:pPr>
      <w:r w:rsidRPr="001A6FF2">
        <w:rPr>
          <w:rFonts w:ascii="Times New Roman" w:hAnsi="Times New Roman"/>
          <w:sz w:val="24"/>
          <w:szCs w:val="24"/>
          <w:lang w:val="kk-KZ"/>
        </w:rPr>
        <w:t>Расчет земельных налогов  на земельный участок в населенном пункте</w:t>
      </w:r>
    </w:p>
    <w:p w:rsidR="00E7733C" w:rsidRPr="001A6FF2" w:rsidRDefault="00E7733C" w:rsidP="001A6FF2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kk-KZ"/>
        </w:rPr>
      </w:pPr>
    </w:p>
    <w:p w:rsidR="00E7733C" w:rsidRPr="001A6FF2" w:rsidRDefault="00E7733C" w:rsidP="00646EB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kk-KZ"/>
        </w:rPr>
      </w:pPr>
    </w:p>
    <w:p w:rsidR="00E7733C" w:rsidRPr="001A6FF2" w:rsidRDefault="00E7733C" w:rsidP="00646EB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kk-KZ"/>
        </w:rPr>
      </w:pPr>
    </w:p>
    <w:p w:rsidR="00E7733C" w:rsidRPr="001A6FF2" w:rsidRDefault="00E7733C" w:rsidP="00646EB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kk-KZ"/>
        </w:rPr>
      </w:pPr>
    </w:p>
    <w:p w:rsidR="00E7733C" w:rsidRPr="001A6FF2" w:rsidRDefault="00E7733C" w:rsidP="00646EB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kk-KZ"/>
        </w:rPr>
      </w:pPr>
    </w:p>
    <w:p w:rsidR="00E7733C" w:rsidRPr="001A6FF2" w:rsidRDefault="00E7733C" w:rsidP="00646EB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kk-KZ"/>
        </w:rPr>
      </w:pPr>
    </w:p>
    <w:p w:rsidR="00E7733C" w:rsidRPr="001A6FF2" w:rsidRDefault="00E7733C" w:rsidP="00646EB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1A6FF2">
        <w:rPr>
          <w:rFonts w:ascii="Times New Roman" w:hAnsi="Times New Roman"/>
          <w:sz w:val="24"/>
          <w:szCs w:val="24"/>
        </w:rPr>
        <w:t>Составитель,</w:t>
      </w:r>
    </w:p>
    <w:p w:rsidR="00E7733C" w:rsidRPr="001A6FF2" w:rsidRDefault="00E7733C" w:rsidP="00646EB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1A6FF2">
        <w:rPr>
          <w:rFonts w:ascii="Times New Roman" w:hAnsi="Times New Roman"/>
          <w:sz w:val="24"/>
          <w:szCs w:val="24"/>
        </w:rPr>
        <w:t>преподаватель кафедры «ГЗиК» _________________________ А. Оралбекова</w:t>
      </w:r>
    </w:p>
    <w:p w:rsidR="00E7733C" w:rsidRPr="001A6FF2" w:rsidRDefault="00E7733C" w:rsidP="00646EB3">
      <w:pPr>
        <w:rPr>
          <w:rFonts w:ascii="Times New Roman" w:hAnsi="Times New Roman"/>
          <w:sz w:val="24"/>
          <w:szCs w:val="24"/>
          <w:lang w:val="kk-KZ"/>
        </w:rPr>
      </w:pPr>
      <w:r w:rsidRPr="001A6FF2">
        <w:rPr>
          <w:rFonts w:ascii="Times New Roman" w:hAnsi="Times New Roman"/>
          <w:sz w:val="24"/>
          <w:szCs w:val="24"/>
          <w:lang w:val="kk-KZ"/>
        </w:rPr>
        <w:t xml:space="preserve">                                                                                                        </w:t>
      </w:r>
      <w:r w:rsidRPr="001A6FF2">
        <w:rPr>
          <w:rFonts w:ascii="Times New Roman" w:hAnsi="Times New Roman"/>
          <w:sz w:val="24"/>
          <w:szCs w:val="24"/>
        </w:rPr>
        <w:t>(подпись)</w:t>
      </w:r>
    </w:p>
    <w:p w:rsidR="00E7733C" w:rsidRPr="001A6FF2" w:rsidRDefault="00E7733C" w:rsidP="00E069E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</w:p>
    <w:p w:rsidR="00E7733C" w:rsidRPr="001A6FF2" w:rsidRDefault="00E7733C" w:rsidP="00E069E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1A6FF2">
        <w:rPr>
          <w:rFonts w:ascii="Times New Roman" w:hAnsi="Times New Roman"/>
          <w:sz w:val="24"/>
          <w:szCs w:val="24"/>
        </w:rPr>
        <w:t>ВОСТОЧНО-КАЗАХСТАНСКИЙ ГОСУДАРСТВЕННЫЙ ТЕХНИЧЕСКИЙ</w:t>
      </w:r>
    </w:p>
    <w:p w:rsidR="00E7733C" w:rsidRPr="001A6FF2" w:rsidRDefault="00E7733C" w:rsidP="00E069E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1A6FF2">
        <w:rPr>
          <w:rFonts w:ascii="Times New Roman" w:hAnsi="Times New Roman"/>
          <w:sz w:val="24"/>
          <w:szCs w:val="24"/>
        </w:rPr>
        <w:t>УНИВЕРСИТЕТ им. Д. СЕРИКБАЕВА</w:t>
      </w:r>
    </w:p>
    <w:p w:rsidR="00E7733C" w:rsidRPr="001A6FF2" w:rsidRDefault="00E7733C" w:rsidP="00E069E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Факультет наук о земле</w:t>
      </w:r>
    </w:p>
    <w:p w:rsidR="00E7733C" w:rsidRPr="001A6FF2" w:rsidRDefault="00E7733C" w:rsidP="00E069E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1A6FF2">
        <w:rPr>
          <w:rFonts w:ascii="Times New Roman" w:hAnsi="Times New Roman"/>
          <w:sz w:val="24"/>
          <w:szCs w:val="24"/>
        </w:rPr>
        <w:t>Кафедра «</w:t>
      </w:r>
      <w:r>
        <w:rPr>
          <w:rFonts w:ascii="Times New Roman" w:hAnsi="Times New Roman"/>
          <w:sz w:val="24"/>
          <w:szCs w:val="24"/>
        </w:rPr>
        <w:t>Геодезия, картография и кадастр</w:t>
      </w:r>
      <w:r w:rsidRPr="001A6FF2">
        <w:rPr>
          <w:rFonts w:ascii="Times New Roman" w:hAnsi="Times New Roman"/>
          <w:sz w:val="24"/>
          <w:szCs w:val="24"/>
        </w:rPr>
        <w:t>»</w:t>
      </w:r>
    </w:p>
    <w:p w:rsidR="00E7733C" w:rsidRPr="001A6FF2" w:rsidRDefault="00E7733C" w:rsidP="00E069E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E7733C" w:rsidRPr="001A6FF2" w:rsidRDefault="00E7733C" w:rsidP="00E069E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1A6FF2">
        <w:rPr>
          <w:rFonts w:ascii="Times New Roman" w:hAnsi="Times New Roman"/>
          <w:sz w:val="24"/>
          <w:szCs w:val="24"/>
        </w:rPr>
        <w:t>УТВЕРЖДАЮ</w:t>
      </w:r>
    </w:p>
    <w:p w:rsidR="00E7733C" w:rsidRPr="001A6FF2" w:rsidRDefault="00E7733C" w:rsidP="00E069E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1A6FF2">
        <w:rPr>
          <w:rFonts w:ascii="Times New Roman" w:hAnsi="Times New Roman"/>
          <w:sz w:val="24"/>
          <w:szCs w:val="24"/>
        </w:rPr>
        <w:t>зав. кафедрой</w:t>
      </w:r>
    </w:p>
    <w:p w:rsidR="00E7733C" w:rsidRPr="001A6FF2" w:rsidRDefault="00E7733C" w:rsidP="00E069E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4"/>
          <w:szCs w:val="24"/>
          <w:lang w:val="kk-KZ"/>
        </w:rPr>
      </w:pPr>
      <w:r w:rsidRPr="001A6FF2">
        <w:rPr>
          <w:rFonts w:ascii="Times New Roman" w:hAnsi="Times New Roman"/>
          <w:sz w:val="24"/>
          <w:szCs w:val="24"/>
        </w:rPr>
        <w:t>__________________</w:t>
      </w:r>
      <w:r w:rsidRPr="001A6FF2">
        <w:rPr>
          <w:rFonts w:ascii="Times New Roman" w:hAnsi="Times New Roman"/>
          <w:sz w:val="24"/>
          <w:szCs w:val="24"/>
          <w:lang w:val="kk-KZ"/>
        </w:rPr>
        <w:t>Б. Апшикур</w:t>
      </w:r>
    </w:p>
    <w:p w:rsidR="00E7733C" w:rsidRPr="001A6FF2" w:rsidRDefault="00E7733C" w:rsidP="00E069E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1A6FF2">
        <w:rPr>
          <w:rFonts w:ascii="Times New Roman" w:hAnsi="Times New Roman"/>
          <w:sz w:val="24"/>
          <w:szCs w:val="24"/>
        </w:rPr>
        <w:t>_____________________201</w:t>
      </w:r>
      <w:r w:rsidRPr="001A6FF2">
        <w:rPr>
          <w:rFonts w:ascii="Times New Roman" w:hAnsi="Times New Roman"/>
          <w:sz w:val="24"/>
          <w:szCs w:val="24"/>
          <w:lang w:val="kk-KZ"/>
        </w:rPr>
        <w:t xml:space="preserve">5 </w:t>
      </w:r>
      <w:r w:rsidRPr="001A6FF2">
        <w:rPr>
          <w:rFonts w:ascii="Times New Roman" w:hAnsi="Times New Roman"/>
          <w:sz w:val="24"/>
          <w:szCs w:val="24"/>
        </w:rPr>
        <w:t>г.</w:t>
      </w:r>
    </w:p>
    <w:p w:rsidR="00E7733C" w:rsidRPr="001A6FF2" w:rsidRDefault="00E7733C" w:rsidP="00E069E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val="kk-KZ"/>
        </w:rPr>
      </w:pPr>
    </w:p>
    <w:p w:rsidR="00E7733C" w:rsidRPr="001A6FF2" w:rsidRDefault="00E7733C" w:rsidP="00E069E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val="kk-KZ"/>
        </w:rPr>
      </w:pPr>
    </w:p>
    <w:p w:rsidR="00E7733C" w:rsidRPr="001A6FF2" w:rsidRDefault="00E7733C" w:rsidP="00E069E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val="kk-KZ"/>
        </w:rPr>
      </w:pPr>
      <w:r w:rsidRPr="001A6FF2">
        <w:rPr>
          <w:rFonts w:ascii="Times New Roman" w:hAnsi="Times New Roman"/>
          <w:b/>
          <w:bCs/>
          <w:sz w:val="24"/>
          <w:szCs w:val="24"/>
        </w:rPr>
        <w:t>ЭКЗАМЕНАЦИОННЫЙ БИЛЕТ №</w:t>
      </w:r>
      <w:r w:rsidRPr="001A6FF2">
        <w:rPr>
          <w:rFonts w:ascii="Times New Roman" w:hAnsi="Times New Roman"/>
          <w:b/>
          <w:bCs/>
          <w:sz w:val="24"/>
          <w:szCs w:val="24"/>
          <w:lang w:val="kk-KZ"/>
        </w:rPr>
        <w:t>2</w:t>
      </w:r>
    </w:p>
    <w:p w:rsidR="00E7733C" w:rsidRPr="001A6FF2" w:rsidRDefault="00E7733C" w:rsidP="00E069E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1A6FF2">
        <w:rPr>
          <w:rFonts w:ascii="Times New Roman" w:hAnsi="Times New Roman"/>
          <w:sz w:val="24"/>
          <w:szCs w:val="24"/>
        </w:rPr>
        <w:t>по дисциплине «</w:t>
      </w:r>
      <w:r w:rsidRPr="001A6FF2">
        <w:rPr>
          <w:rFonts w:ascii="Times New Roman" w:hAnsi="Times New Roman"/>
          <w:sz w:val="24"/>
          <w:szCs w:val="24"/>
          <w:lang w:val="kk-KZ"/>
        </w:rPr>
        <w:t>Кадастр земель населенных пунктов</w:t>
      </w:r>
      <w:r w:rsidRPr="001A6FF2">
        <w:rPr>
          <w:rFonts w:ascii="Times New Roman" w:hAnsi="Times New Roman"/>
          <w:sz w:val="24"/>
          <w:szCs w:val="24"/>
        </w:rPr>
        <w:t>»</w:t>
      </w:r>
    </w:p>
    <w:p w:rsidR="00E7733C" w:rsidRPr="001A6FF2" w:rsidRDefault="00E7733C" w:rsidP="00E069E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  <w:r w:rsidRPr="001A6FF2">
        <w:rPr>
          <w:rFonts w:ascii="Times New Roman" w:hAnsi="Times New Roman"/>
          <w:sz w:val="24"/>
          <w:szCs w:val="24"/>
        </w:rPr>
        <w:t>специальность 5В090</w:t>
      </w:r>
      <w:r w:rsidRPr="001A6FF2">
        <w:rPr>
          <w:rFonts w:ascii="Times New Roman" w:hAnsi="Times New Roman"/>
          <w:sz w:val="24"/>
          <w:szCs w:val="24"/>
          <w:lang w:val="kk-KZ"/>
        </w:rPr>
        <w:t>3</w:t>
      </w:r>
      <w:r w:rsidRPr="001A6FF2">
        <w:rPr>
          <w:rFonts w:ascii="Times New Roman" w:hAnsi="Times New Roman"/>
          <w:sz w:val="24"/>
          <w:szCs w:val="24"/>
        </w:rPr>
        <w:t>00 «</w:t>
      </w:r>
      <w:r w:rsidRPr="001A6FF2">
        <w:rPr>
          <w:rFonts w:ascii="Times New Roman" w:hAnsi="Times New Roman"/>
          <w:sz w:val="24"/>
          <w:szCs w:val="24"/>
          <w:lang w:val="kk-KZ"/>
        </w:rPr>
        <w:t>Землеустройство</w:t>
      </w:r>
      <w:r w:rsidRPr="001A6FF2">
        <w:rPr>
          <w:rFonts w:ascii="Times New Roman" w:hAnsi="Times New Roman"/>
          <w:sz w:val="24"/>
          <w:szCs w:val="24"/>
        </w:rPr>
        <w:t>»</w:t>
      </w:r>
      <w:r w:rsidRPr="001A6FF2">
        <w:rPr>
          <w:rFonts w:ascii="Times New Roman" w:hAnsi="Times New Roman"/>
          <w:sz w:val="24"/>
          <w:szCs w:val="24"/>
          <w:lang w:val="kk-KZ"/>
        </w:rPr>
        <w:t>, 5В090700 «Кадастр»</w:t>
      </w:r>
    </w:p>
    <w:p w:rsidR="00E7733C" w:rsidRPr="001A6FF2" w:rsidRDefault="00E7733C" w:rsidP="00E069E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E7733C" w:rsidRPr="001A6FF2" w:rsidRDefault="00E7733C" w:rsidP="00E069E8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  <w:lang w:val="kk-KZ"/>
        </w:rPr>
      </w:pPr>
      <w:r w:rsidRPr="001A6FF2">
        <w:rPr>
          <w:rFonts w:ascii="Times New Roman" w:hAnsi="Times New Roman"/>
          <w:color w:val="000000"/>
          <w:sz w:val="24"/>
          <w:szCs w:val="24"/>
        </w:rPr>
        <w:t>Градостроительное планирование развития и застройки территорий</w:t>
      </w:r>
    </w:p>
    <w:p w:rsidR="00E7733C" w:rsidRPr="001A6FF2" w:rsidRDefault="00E7733C" w:rsidP="00E069E8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kk-KZ"/>
        </w:rPr>
      </w:pPr>
      <w:r w:rsidRPr="001A6FF2">
        <w:rPr>
          <w:rFonts w:ascii="Times New Roman" w:hAnsi="Times New Roman"/>
          <w:sz w:val="24"/>
          <w:szCs w:val="24"/>
          <w:lang w:val="kk-KZ"/>
        </w:rPr>
        <w:t>З</w:t>
      </w:r>
      <w:r w:rsidRPr="001A6FF2">
        <w:rPr>
          <w:rFonts w:ascii="Times New Roman" w:hAnsi="Times New Roman"/>
          <w:sz w:val="24"/>
          <w:szCs w:val="24"/>
        </w:rPr>
        <w:t>оны специального назначения, зоны режимных территорий, пригородные зоны, санитарно-защитная зона, резервные зоны</w:t>
      </w:r>
    </w:p>
    <w:p w:rsidR="00E7733C" w:rsidRPr="001A6FF2" w:rsidRDefault="00E7733C" w:rsidP="00E069E8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kk-KZ"/>
        </w:rPr>
      </w:pPr>
      <w:r w:rsidRPr="001A6FF2">
        <w:rPr>
          <w:rFonts w:ascii="Times New Roman" w:hAnsi="Times New Roman"/>
          <w:sz w:val="24"/>
          <w:szCs w:val="24"/>
          <w:lang w:val="kk-KZ"/>
        </w:rPr>
        <w:t>Расчет земельных налогов  на земельный участок в населенном пункте</w:t>
      </w:r>
    </w:p>
    <w:p w:rsidR="00E7733C" w:rsidRPr="001A6FF2" w:rsidRDefault="00E7733C" w:rsidP="00E069E8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kk-KZ"/>
        </w:rPr>
      </w:pPr>
    </w:p>
    <w:p w:rsidR="00E7733C" w:rsidRPr="001A6FF2" w:rsidRDefault="00E7733C" w:rsidP="00E069E8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kk-KZ"/>
        </w:rPr>
      </w:pPr>
    </w:p>
    <w:p w:rsidR="00E7733C" w:rsidRPr="001A6FF2" w:rsidRDefault="00E7733C" w:rsidP="00E069E8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1A6FF2">
        <w:rPr>
          <w:rFonts w:ascii="Times New Roman" w:hAnsi="Times New Roman"/>
          <w:sz w:val="24"/>
          <w:szCs w:val="24"/>
        </w:rPr>
        <w:t>Составитель,</w:t>
      </w:r>
    </w:p>
    <w:p w:rsidR="00E7733C" w:rsidRPr="001A6FF2" w:rsidRDefault="00E7733C" w:rsidP="00E069E8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1A6FF2">
        <w:rPr>
          <w:rFonts w:ascii="Times New Roman" w:hAnsi="Times New Roman"/>
          <w:sz w:val="24"/>
          <w:szCs w:val="24"/>
        </w:rPr>
        <w:t>преподаватель кафедры «ГЗиК» _________________________ А. Оралбекова</w:t>
      </w:r>
    </w:p>
    <w:p w:rsidR="00E7733C" w:rsidRPr="001A6FF2" w:rsidRDefault="00E7733C" w:rsidP="00646EB3">
      <w:pPr>
        <w:rPr>
          <w:rFonts w:ascii="Times New Roman" w:hAnsi="Times New Roman"/>
          <w:sz w:val="24"/>
          <w:szCs w:val="24"/>
          <w:lang w:val="kk-KZ"/>
        </w:rPr>
      </w:pPr>
    </w:p>
    <w:p w:rsidR="00E7733C" w:rsidRPr="001A6FF2" w:rsidRDefault="00E7733C" w:rsidP="00E069E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1A6FF2">
        <w:rPr>
          <w:rFonts w:ascii="Times New Roman" w:hAnsi="Times New Roman"/>
          <w:sz w:val="24"/>
          <w:szCs w:val="24"/>
        </w:rPr>
        <w:t>ВОСТОЧНО-КАЗАХСТАНСКИЙ ГОСУДАРСТВЕННЫЙ ТЕХНИЧЕСКИЙ</w:t>
      </w:r>
    </w:p>
    <w:p w:rsidR="00E7733C" w:rsidRPr="001A6FF2" w:rsidRDefault="00E7733C" w:rsidP="00E069E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1A6FF2">
        <w:rPr>
          <w:rFonts w:ascii="Times New Roman" w:hAnsi="Times New Roman"/>
          <w:sz w:val="24"/>
          <w:szCs w:val="24"/>
        </w:rPr>
        <w:t>УНИВЕРСИТЕТ им. Д. СЕРИКБАЕВА</w:t>
      </w:r>
    </w:p>
    <w:p w:rsidR="00E7733C" w:rsidRPr="001A6FF2" w:rsidRDefault="00E7733C" w:rsidP="00E069E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Факультет наук о земле</w:t>
      </w:r>
    </w:p>
    <w:p w:rsidR="00E7733C" w:rsidRPr="001A6FF2" w:rsidRDefault="00E7733C" w:rsidP="00E069E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1A6FF2">
        <w:rPr>
          <w:rFonts w:ascii="Times New Roman" w:hAnsi="Times New Roman"/>
          <w:sz w:val="24"/>
          <w:szCs w:val="24"/>
        </w:rPr>
        <w:t>Кафедра «</w:t>
      </w:r>
      <w:r>
        <w:rPr>
          <w:rFonts w:ascii="Times New Roman" w:hAnsi="Times New Roman"/>
          <w:sz w:val="24"/>
          <w:szCs w:val="24"/>
        </w:rPr>
        <w:t>Геодезия, картография и кадастр</w:t>
      </w:r>
      <w:r w:rsidRPr="001A6FF2">
        <w:rPr>
          <w:rFonts w:ascii="Times New Roman" w:hAnsi="Times New Roman"/>
          <w:sz w:val="24"/>
          <w:szCs w:val="24"/>
        </w:rPr>
        <w:t>»</w:t>
      </w:r>
    </w:p>
    <w:p w:rsidR="00E7733C" w:rsidRPr="001A6FF2" w:rsidRDefault="00E7733C" w:rsidP="00E069E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E7733C" w:rsidRPr="001A6FF2" w:rsidRDefault="00E7733C" w:rsidP="00E069E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1A6FF2">
        <w:rPr>
          <w:rFonts w:ascii="Times New Roman" w:hAnsi="Times New Roman"/>
          <w:sz w:val="24"/>
          <w:szCs w:val="24"/>
        </w:rPr>
        <w:t>УТВЕРЖДАЮ</w:t>
      </w:r>
    </w:p>
    <w:p w:rsidR="00E7733C" w:rsidRPr="001A6FF2" w:rsidRDefault="00E7733C" w:rsidP="00E069E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1A6FF2">
        <w:rPr>
          <w:rFonts w:ascii="Times New Roman" w:hAnsi="Times New Roman"/>
          <w:sz w:val="24"/>
          <w:szCs w:val="24"/>
        </w:rPr>
        <w:t>зав. кафедрой</w:t>
      </w:r>
    </w:p>
    <w:p w:rsidR="00E7733C" w:rsidRPr="001A6FF2" w:rsidRDefault="00E7733C" w:rsidP="00E069E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4"/>
          <w:szCs w:val="24"/>
          <w:lang w:val="kk-KZ"/>
        </w:rPr>
      </w:pPr>
      <w:r w:rsidRPr="001A6FF2">
        <w:rPr>
          <w:rFonts w:ascii="Times New Roman" w:hAnsi="Times New Roman"/>
          <w:sz w:val="24"/>
          <w:szCs w:val="24"/>
        </w:rPr>
        <w:t>__________________</w:t>
      </w:r>
      <w:r w:rsidRPr="001A6FF2">
        <w:rPr>
          <w:rFonts w:ascii="Times New Roman" w:hAnsi="Times New Roman"/>
          <w:sz w:val="24"/>
          <w:szCs w:val="24"/>
          <w:lang w:val="kk-KZ"/>
        </w:rPr>
        <w:t>Б. Апшикур</w:t>
      </w:r>
    </w:p>
    <w:p w:rsidR="00E7733C" w:rsidRPr="001A6FF2" w:rsidRDefault="00E7733C" w:rsidP="00E069E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1A6FF2">
        <w:rPr>
          <w:rFonts w:ascii="Times New Roman" w:hAnsi="Times New Roman"/>
          <w:sz w:val="24"/>
          <w:szCs w:val="24"/>
        </w:rPr>
        <w:t>_____________________201</w:t>
      </w:r>
      <w:r w:rsidRPr="001A6FF2">
        <w:rPr>
          <w:rFonts w:ascii="Times New Roman" w:hAnsi="Times New Roman"/>
          <w:sz w:val="24"/>
          <w:szCs w:val="24"/>
          <w:lang w:val="kk-KZ"/>
        </w:rPr>
        <w:t xml:space="preserve">5 </w:t>
      </w:r>
      <w:r w:rsidRPr="001A6FF2">
        <w:rPr>
          <w:rFonts w:ascii="Times New Roman" w:hAnsi="Times New Roman"/>
          <w:sz w:val="24"/>
          <w:szCs w:val="24"/>
        </w:rPr>
        <w:t>г.</w:t>
      </w:r>
    </w:p>
    <w:p w:rsidR="00E7733C" w:rsidRPr="001A6FF2" w:rsidRDefault="00E7733C" w:rsidP="00E069E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E7733C" w:rsidRPr="001A6FF2" w:rsidRDefault="00E7733C" w:rsidP="00E069E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val="kk-KZ"/>
        </w:rPr>
      </w:pPr>
      <w:r w:rsidRPr="001A6FF2">
        <w:rPr>
          <w:rFonts w:ascii="Times New Roman" w:hAnsi="Times New Roman"/>
          <w:b/>
          <w:bCs/>
          <w:sz w:val="24"/>
          <w:szCs w:val="24"/>
        </w:rPr>
        <w:t>ЭКЗАМЕНАЦИОННЫЙ БИЛЕТ №</w:t>
      </w:r>
      <w:r w:rsidRPr="001A6FF2">
        <w:rPr>
          <w:rFonts w:ascii="Times New Roman" w:hAnsi="Times New Roman"/>
          <w:b/>
          <w:bCs/>
          <w:sz w:val="24"/>
          <w:szCs w:val="24"/>
          <w:lang w:val="kk-KZ"/>
        </w:rPr>
        <w:t>3</w:t>
      </w:r>
    </w:p>
    <w:p w:rsidR="00E7733C" w:rsidRPr="001A6FF2" w:rsidRDefault="00E7733C" w:rsidP="00E069E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1A6FF2">
        <w:rPr>
          <w:rFonts w:ascii="Times New Roman" w:hAnsi="Times New Roman"/>
          <w:sz w:val="24"/>
          <w:szCs w:val="24"/>
        </w:rPr>
        <w:t>по дисциплине «</w:t>
      </w:r>
      <w:r w:rsidRPr="001A6FF2">
        <w:rPr>
          <w:rFonts w:ascii="Times New Roman" w:hAnsi="Times New Roman"/>
          <w:sz w:val="24"/>
          <w:szCs w:val="24"/>
          <w:lang w:val="kk-KZ"/>
        </w:rPr>
        <w:t>Кадастр земель населенных пунктов</w:t>
      </w:r>
      <w:r w:rsidRPr="001A6FF2">
        <w:rPr>
          <w:rFonts w:ascii="Times New Roman" w:hAnsi="Times New Roman"/>
          <w:sz w:val="24"/>
          <w:szCs w:val="24"/>
        </w:rPr>
        <w:t>»</w:t>
      </w:r>
    </w:p>
    <w:p w:rsidR="00E7733C" w:rsidRPr="001A6FF2" w:rsidRDefault="00E7733C" w:rsidP="00E069E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  <w:r w:rsidRPr="001A6FF2">
        <w:rPr>
          <w:rFonts w:ascii="Times New Roman" w:hAnsi="Times New Roman"/>
          <w:sz w:val="24"/>
          <w:szCs w:val="24"/>
        </w:rPr>
        <w:t>специальность 5В090</w:t>
      </w:r>
      <w:r w:rsidRPr="001A6FF2">
        <w:rPr>
          <w:rFonts w:ascii="Times New Roman" w:hAnsi="Times New Roman"/>
          <w:sz w:val="24"/>
          <w:szCs w:val="24"/>
          <w:lang w:val="kk-KZ"/>
        </w:rPr>
        <w:t>3</w:t>
      </w:r>
      <w:r w:rsidRPr="001A6FF2">
        <w:rPr>
          <w:rFonts w:ascii="Times New Roman" w:hAnsi="Times New Roman"/>
          <w:sz w:val="24"/>
          <w:szCs w:val="24"/>
        </w:rPr>
        <w:t>00 «</w:t>
      </w:r>
      <w:r w:rsidRPr="001A6FF2">
        <w:rPr>
          <w:rFonts w:ascii="Times New Roman" w:hAnsi="Times New Roman"/>
          <w:sz w:val="24"/>
          <w:szCs w:val="24"/>
          <w:lang w:val="kk-KZ"/>
        </w:rPr>
        <w:t>Землеустройство</w:t>
      </w:r>
      <w:r w:rsidRPr="001A6FF2">
        <w:rPr>
          <w:rFonts w:ascii="Times New Roman" w:hAnsi="Times New Roman"/>
          <w:sz w:val="24"/>
          <w:szCs w:val="24"/>
        </w:rPr>
        <w:t>»</w:t>
      </w:r>
      <w:r w:rsidRPr="001A6FF2">
        <w:rPr>
          <w:rFonts w:ascii="Times New Roman" w:hAnsi="Times New Roman"/>
          <w:sz w:val="24"/>
          <w:szCs w:val="24"/>
          <w:lang w:val="kk-KZ"/>
        </w:rPr>
        <w:t>, 5В090700 «Кадастр»</w:t>
      </w:r>
    </w:p>
    <w:p w:rsidR="00E7733C" w:rsidRPr="001A6FF2" w:rsidRDefault="00E7733C" w:rsidP="00E069E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E7733C" w:rsidRPr="001A6FF2" w:rsidRDefault="00E7733C" w:rsidP="00E069E8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/>
          <w:sz w:val="24"/>
          <w:szCs w:val="24"/>
          <w:lang w:val="kk-KZ"/>
        </w:rPr>
      </w:pPr>
    </w:p>
    <w:p w:rsidR="00E7733C" w:rsidRPr="001A6FF2" w:rsidRDefault="00E7733C" w:rsidP="00E069E8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  <w:lang w:val="kk-KZ"/>
        </w:rPr>
      </w:pPr>
      <w:r w:rsidRPr="001A6FF2">
        <w:rPr>
          <w:rFonts w:ascii="Times New Roman" w:hAnsi="Times New Roman"/>
          <w:color w:val="000000"/>
          <w:sz w:val="24"/>
          <w:szCs w:val="24"/>
        </w:rPr>
        <w:t>Генеральная схема организации территории Республики Казахстан</w:t>
      </w:r>
    </w:p>
    <w:p w:rsidR="00E7733C" w:rsidRPr="001A6FF2" w:rsidRDefault="00E7733C" w:rsidP="00E069E8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kk-KZ"/>
        </w:rPr>
      </w:pPr>
      <w:r w:rsidRPr="001A6FF2">
        <w:rPr>
          <w:rFonts w:ascii="Times New Roman" w:hAnsi="Times New Roman"/>
          <w:bCs/>
          <w:sz w:val="24"/>
          <w:szCs w:val="24"/>
          <w:lang w:val="kk-KZ"/>
        </w:rPr>
        <w:t>О</w:t>
      </w:r>
      <w:r w:rsidRPr="001A6FF2">
        <w:rPr>
          <w:rFonts w:ascii="Times New Roman" w:hAnsi="Times New Roman"/>
          <w:bCs/>
          <w:sz w:val="24"/>
          <w:szCs w:val="24"/>
        </w:rPr>
        <w:t>храна окружающей среды. рациональное использование и охрана природных</w:t>
      </w:r>
      <w:r w:rsidRPr="001A6FF2">
        <w:rPr>
          <w:rFonts w:ascii="Times New Roman" w:hAnsi="Times New Roman"/>
          <w:bCs/>
          <w:sz w:val="24"/>
          <w:szCs w:val="24"/>
          <w:lang w:val="kk-KZ"/>
        </w:rPr>
        <w:t xml:space="preserve"> </w:t>
      </w:r>
      <w:r w:rsidRPr="001A6FF2">
        <w:rPr>
          <w:rFonts w:ascii="Times New Roman" w:hAnsi="Times New Roman"/>
          <w:bCs/>
          <w:sz w:val="24"/>
          <w:szCs w:val="24"/>
        </w:rPr>
        <w:t>ресурсов</w:t>
      </w:r>
    </w:p>
    <w:p w:rsidR="00E7733C" w:rsidRPr="001A6FF2" w:rsidRDefault="00E7733C" w:rsidP="00E069E8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kk-KZ"/>
        </w:rPr>
      </w:pPr>
      <w:r w:rsidRPr="001A6FF2">
        <w:rPr>
          <w:rFonts w:ascii="Times New Roman" w:hAnsi="Times New Roman"/>
          <w:sz w:val="24"/>
          <w:szCs w:val="24"/>
          <w:lang w:val="kk-KZ"/>
        </w:rPr>
        <w:t>Расчет земельных налогов  на земельный участок в населенном пункте</w:t>
      </w:r>
    </w:p>
    <w:p w:rsidR="00E7733C" w:rsidRPr="001A6FF2" w:rsidRDefault="00E7733C" w:rsidP="00E069E8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/>
          <w:sz w:val="24"/>
          <w:szCs w:val="24"/>
          <w:lang w:val="kk-KZ"/>
        </w:rPr>
      </w:pPr>
    </w:p>
    <w:p w:rsidR="00E7733C" w:rsidRPr="001A6FF2" w:rsidRDefault="00E7733C" w:rsidP="00E069E8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kk-KZ"/>
        </w:rPr>
      </w:pPr>
    </w:p>
    <w:p w:rsidR="00E7733C" w:rsidRPr="001A6FF2" w:rsidRDefault="00E7733C" w:rsidP="00E069E8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kk-KZ"/>
        </w:rPr>
      </w:pPr>
    </w:p>
    <w:p w:rsidR="00E7733C" w:rsidRPr="001A6FF2" w:rsidRDefault="00E7733C" w:rsidP="00E069E8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kk-KZ"/>
        </w:rPr>
      </w:pPr>
    </w:p>
    <w:p w:rsidR="00E7733C" w:rsidRPr="001A6FF2" w:rsidRDefault="00E7733C" w:rsidP="00E069E8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1A6FF2">
        <w:rPr>
          <w:rFonts w:ascii="Times New Roman" w:hAnsi="Times New Roman"/>
          <w:sz w:val="24"/>
          <w:szCs w:val="24"/>
        </w:rPr>
        <w:t>Составитель,</w:t>
      </w:r>
    </w:p>
    <w:p w:rsidR="00E7733C" w:rsidRPr="001A6FF2" w:rsidRDefault="00E7733C" w:rsidP="00E069E8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1A6FF2">
        <w:rPr>
          <w:rFonts w:ascii="Times New Roman" w:hAnsi="Times New Roman"/>
          <w:sz w:val="24"/>
          <w:szCs w:val="24"/>
        </w:rPr>
        <w:t>преподаватель кафедры «ГЗиК» _________________________ А. Оралбекова</w:t>
      </w:r>
    </w:p>
    <w:p w:rsidR="00E7733C" w:rsidRPr="001A6FF2" w:rsidRDefault="00E7733C" w:rsidP="00E069E8">
      <w:pPr>
        <w:rPr>
          <w:rFonts w:ascii="Times New Roman" w:hAnsi="Times New Roman"/>
          <w:sz w:val="24"/>
          <w:szCs w:val="24"/>
        </w:rPr>
      </w:pPr>
    </w:p>
    <w:p w:rsidR="00E7733C" w:rsidRPr="001A6FF2" w:rsidRDefault="00E7733C" w:rsidP="00E069E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1A6FF2">
        <w:rPr>
          <w:rFonts w:ascii="Times New Roman" w:hAnsi="Times New Roman"/>
          <w:sz w:val="24"/>
          <w:szCs w:val="24"/>
        </w:rPr>
        <w:t>ВОСТОЧНО-КАЗАХСТАНСКИЙ ГОСУДАРСТВЕННЫЙ ТЕХНИЧЕСКИЙ</w:t>
      </w:r>
    </w:p>
    <w:p w:rsidR="00E7733C" w:rsidRPr="001A6FF2" w:rsidRDefault="00E7733C" w:rsidP="00E069E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1A6FF2">
        <w:rPr>
          <w:rFonts w:ascii="Times New Roman" w:hAnsi="Times New Roman"/>
          <w:sz w:val="24"/>
          <w:szCs w:val="24"/>
        </w:rPr>
        <w:t>УНИВЕРСИТЕТ им. Д. СЕРИКБАЕВА</w:t>
      </w:r>
    </w:p>
    <w:p w:rsidR="00E7733C" w:rsidRPr="001A6FF2" w:rsidRDefault="00E7733C" w:rsidP="00E069E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Факультет наук о земле</w:t>
      </w:r>
    </w:p>
    <w:p w:rsidR="00E7733C" w:rsidRPr="001A6FF2" w:rsidRDefault="00E7733C" w:rsidP="00E069E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1A6FF2">
        <w:rPr>
          <w:rFonts w:ascii="Times New Roman" w:hAnsi="Times New Roman"/>
          <w:sz w:val="24"/>
          <w:szCs w:val="24"/>
        </w:rPr>
        <w:t>Кафедра «</w:t>
      </w:r>
      <w:r>
        <w:rPr>
          <w:rFonts w:ascii="Times New Roman" w:hAnsi="Times New Roman"/>
          <w:sz w:val="24"/>
          <w:szCs w:val="24"/>
        </w:rPr>
        <w:t>Геодезия, картография и кадастр</w:t>
      </w:r>
      <w:r w:rsidRPr="001A6FF2">
        <w:rPr>
          <w:rFonts w:ascii="Times New Roman" w:hAnsi="Times New Roman"/>
          <w:sz w:val="24"/>
          <w:szCs w:val="24"/>
        </w:rPr>
        <w:t>»</w:t>
      </w:r>
    </w:p>
    <w:p w:rsidR="00E7733C" w:rsidRPr="001A6FF2" w:rsidRDefault="00E7733C" w:rsidP="00E069E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E7733C" w:rsidRPr="001A6FF2" w:rsidRDefault="00E7733C" w:rsidP="00E069E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1A6FF2">
        <w:rPr>
          <w:rFonts w:ascii="Times New Roman" w:hAnsi="Times New Roman"/>
          <w:sz w:val="24"/>
          <w:szCs w:val="24"/>
        </w:rPr>
        <w:t>УТВЕРЖДАЮ</w:t>
      </w:r>
    </w:p>
    <w:p w:rsidR="00E7733C" w:rsidRPr="001A6FF2" w:rsidRDefault="00E7733C" w:rsidP="00E069E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1A6FF2">
        <w:rPr>
          <w:rFonts w:ascii="Times New Roman" w:hAnsi="Times New Roman"/>
          <w:sz w:val="24"/>
          <w:szCs w:val="24"/>
        </w:rPr>
        <w:t>зав. кафедрой</w:t>
      </w:r>
    </w:p>
    <w:p w:rsidR="00E7733C" w:rsidRPr="001A6FF2" w:rsidRDefault="00E7733C" w:rsidP="00E069E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4"/>
          <w:szCs w:val="24"/>
          <w:lang w:val="kk-KZ"/>
        </w:rPr>
      </w:pPr>
      <w:r w:rsidRPr="001A6FF2">
        <w:rPr>
          <w:rFonts w:ascii="Times New Roman" w:hAnsi="Times New Roman"/>
          <w:sz w:val="24"/>
          <w:szCs w:val="24"/>
        </w:rPr>
        <w:t>__________________</w:t>
      </w:r>
      <w:r w:rsidRPr="001A6FF2">
        <w:rPr>
          <w:rFonts w:ascii="Times New Roman" w:hAnsi="Times New Roman"/>
          <w:sz w:val="24"/>
          <w:szCs w:val="24"/>
          <w:lang w:val="kk-KZ"/>
        </w:rPr>
        <w:t>Б. Апшикур</w:t>
      </w:r>
    </w:p>
    <w:p w:rsidR="00E7733C" w:rsidRPr="001A6FF2" w:rsidRDefault="00E7733C" w:rsidP="00E069E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1A6FF2">
        <w:rPr>
          <w:rFonts w:ascii="Times New Roman" w:hAnsi="Times New Roman"/>
          <w:sz w:val="24"/>
          <w:szCs w:val="24"/>
        </w:rPr>
        <w:t>_____________________201</w:t>
      </w:r>
      <w:r w:rsidRPr="001A6FF2">
        <w:rPr>
          <w:rFonts w:ascii="Times New Roman" w:hAnsi="Times New Roman"/>
          <w:sz w:val="24"/>
          <w:szCs w:val="24"/>
          <w:lang w:val="kk-KZ"/>
        </w:rPr>
        <w:t xml:space="preserve">5 </w:t>
      </w:r>
      <w:r w:rsidRPr="001A6FF2">
        <w:rPr>
          <w:rFonts w:ascii="Times New Roman" w:hAnsi="Times New Roman"/>
          <w:sz w:val="24"/>
          <w:szCs w:val="24"/>
        </w:rPr>
        <w:t>г.</w:t>
      </w:r>
    </w:p>
    <w:p w:rsidR="00E7733C" w:rsidRPr="001A6FF2" w:rsidRDefault="00E7733C" w:rsidP="00E069E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E7733C" w:rsidRPr="001A6FF2" w:rsidRDefault="00E7733C" w:rsidP="00E069E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val="kk-KZ"/>
        </w:rPr>
      </w:pPr>
      <w:r w:rsidRPr="001A6FF2">
        <w:rPr>
          <w:rFonts w:ascii="Times New Roman" w:hAnsi="Times New Roman"/>
          <w:b/>
          <w:bCs/>
          <w:sz w:val="24"/>
          <w:szCs w:val="24"/>
        </w:rPr>
        <w:t>ЭКЗАМЕНАЦИОННЫЙ БИЛЕТ №</w:t>
      </w:r>
      <w:r w:rsidRPr="001A6FF2">
        <w:rPr>
          <w:rFonts w:ascii="Times New Roman" w:hAnsi="Times New Roman"/>
          <w:b/>
          <w:bCs/>
          <w:sz w:val="24"/>
          <w:szCs w:val="24"/>
          <w:lang w:val="kk-KZ"/>
        </w:rPr>
        <w:t>4</w:t>
      </w:r>
    </w:p>
    <w:p w:rsidR="00E7733C" w:rsidRPr="001A6FF2" w:rsidRDefault="00E7733C" w:rsidP="00E069E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1A6FF2">
        <w:rPr>
          <w:rFonts w:ascii="Times New Roman" w:hAnsi="Times New Roman"/>
          <w:sz w:val="24"/>
          <w:szCs w:val="24"/>
        </w:rPr>
        <w:t>по дисциплине «</w:t>
      </w:r>
      <w:r w:rsidRPr="001A6FF2">
        <w:rPr>
          <w:rFonts w:ascii="Times New Roman" w:hAnsi="Times New Roman"/>
          <w:sz w:val="24"/>
          <w:szCs w:val="24"/>
          <w:lang w:val="kk-KZ"/>
        </w:rPr>
        <w:t>Кадастр земель населенных пунктов</w:t>
      </w:r>
      <w:r w:rsidRPr="001A6FF2">
        <w:rPr>
          <w:rFonts w:ascii="Times New Roman" w:hAnsi="Times New Roman"/>
          <w:sz w:val="24"/>
          <w:szCs w:val="24"/>
        </w:rPr>
        <w:t>»</w:t>
      </w:r>
    </w:p>
    <w:p w:rsidR="00E7733C" w:rsidRPr="001A6FF2" w:rsidRDefault="00E7733C" w:rsidP="00E069E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  <w:r w:rsidRPr="001A6FF2">
        <w:rPr>
          <w:rFonts w:ascii="Times New Roman" w:hAnsi="Times New Roman"/>
          <w:sz w:val="24"/>
          <w:szCs w:val="24"/>
        </w:rPr>
        <w:t>специальность 5В090</w:t>
      </w:r>
      <w:r w:rsidRPr="001A6FF2">
        <w:rPr>
          <w:rFonts w:ascii="Times New Roman" w:hAnsi="Times New Roman"/>
          <w:sz w:val="24"/>
          <w:szCs w:val="24"/>
          <w:lang w:val="kk-KZ"/>
        </w:rPr>
        <w:t>3</w:t>
      </w:r>
      <w:r w:rsidRPr="001A6FF2">
        <w:rPr>
          <w:rFonts w:ascii="Times New Roman" w:hAnsi="Times New Roman"/>
          <w:sz w:val="24"/>
          <w:szCs w:val="24"/>
        </w:rPr>
        <w:t>00 «</w:t>
      </w:r>
      <w:r w:rsidRPr="001A6FF2">
        <w:rPr>
          <w:rFonts w:ascii="Times New Roman" w:hAnsi="Times New Roman"/>
          <w:sz w:val="24"/>
          <w:szCs w:val="24"/>
          <w:lang w:val="kk-KZ"/>
        </w:rPr>
        <w:t>Землеустройство</w:t>
      </w:r>
      <w:r w:rsidRPr="001A6FF2">
        <w:rPr>
          <w:rFonts w:ascii="Times New Roman" w:hAnsi="Times New Roman"/>
          <w:sz w:val="24"/>
          <w:szCs w:val="24"/>
        </w:rPr>
        <w:t>»</w:t>
      </w:r>
      <w:r w:rsidRPr="001A6FF2">
        <w:rPr>
          <w:rFonts w:ascii="Times New Roman" w:hAnsi="Times New Roman"/>
          <w:sz w:val="24"/>
          <w:szCs w:val="24"/>
          <w:lang w:val="kk-KZ"/>
        </w:rPr>
        <w:t>, 5В090700 «Кадастр»</w:t>
      </w:r>
    </w:p>
    <w:p w:rsidR="00E7733C" w:rsidRPr="001A6FF2" w:rsidRDefault="00E7733C" w:rsidP="00E069E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E7733C" w:rsidRPr="001A6FF2" w:rsidRDefault="00E7733C" w:rsidP="00E069E8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/>
          <w:sz w:val="24"/>
          <w:szCs w:val="24"/>
          <w:lang w:val="kk-KZ"/>
        </w:rPr>
      </w:pPr>
    </w:p>
    <w:p w:rsidR="00E7733C" w:rsidRPr="001A6FF2" w:rsidRDefault="00E7733C" w:rsidP="00E069E8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  <w:lang w:val="kk-KZ"/>
        </w:rPr>
      </w:pPr>
      <w:r w:rsidRPr="001A6FF2">
        <w:rPr>
          <w:rFonts w:ascii="Times New Roman" w:hAnsi="Times New Roman"/>
          <w:color w:val="000000"/>
          <w:sz w:val="24"/>
          <w:szCs w:val="24"/>
        </w:rPr>
        <w:t>Государственный градостроительный кадастр Республики Казахстан</w:t>
      </w:r>
    </w:p>
    <w:p w:rsidR="00E7733C" w:rsidRPr="001A6FF2" w:rsidRDefault="00E7733C" w:rsidP="00E069E8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kk-KZ"/>
        </w:rPr>
      </w:pPr>
      <w:r w:rsidRPr="001A6FF2">
        <w:rPr>
          <w:rFonts w:ascii="Times New Roman" w:hAnsi="Times New Roman"/>
          <w:sz w:val="24"/>
          <w:szCs w:val="24"/>
          <w:lang w:val="kk-KZ"/>
        </w:rPr>
        <w:t>Ж</w:t>
      </w:r>
      <w:r w:rsidRPr="001A6FF2">
        <w:rPr>
          <w:rFonts w:ascii="Times New Roman" w:hAnsi="Times New Roman"/>
          <w:sz w:val="24"/>
          <w:szCs w:val="24"/>
        </w:rPr>
        <w:t>илая зона населенного пункта</w:t>
      </w:r>
    </w:p>
    <w:p w:rsidR="00E7733C" w:rsidRPr="001A6FF2" w:rsidRDefault="00E7733C" w:rsidP="00E069E8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kk-KZ"/>
        </w:rPr>
      </w:pPr>
      <w:r w:rsidRPr="001A6FF2">
        <w:rPr>
          <w:rFonts w:ascii="Times New Roman" w:hAnsi="Times New Roman"/>
          <w:sz w:val="24"/>
          <w:szCs w:val="24"/>
          <w:lang w:val="kk-KZ"/>
        </w:rPr>
        <w:t>Расчет земельных налогов  на земельный участок в населенном пункте</w:t>
      </w:r>
    </w:p>
    <w:p w:rsidR="00E7733C" w:rsidRPr="001A6FF2" w:rsidRDefault="00E7733C" w:rsidP="00E069E8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kk-KZ"/>
        </w:rPr>
      </w:pPr>
    </w:p>
    <w:p w:rsidR="00E7733C" w:rsidRPr="001A6FF2" w:rsidRDefault="00E7733C" w:rsidP="00E069E8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kk-KZ"/>
        </w:rPr>
      </w:pPr>
    </w:p>
    <w:p w:rsidR="00E7733C" w:rsidRPr="001A6FF2" w:rsidRDefault="00E7733C" w:rsidP="00E069E8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kk-KZ"/>
        </w:rPr>
      </w:pPr>
    </w:p>
    <w:p w:rsidR="00E7733C" w:rsidRPr="001A6FF2" w:rsidRDefault="00E7733C" w:rsidP="00E069E8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kk-KZ"/>
        </w:rPr>
      </w:pPr>
    </w:p>
    <w:p w:rsidR="00E7733C" w:rsidRPr="001A6FF2" w:rsidRDefault="00E7733C" w:rsidP="00E069E8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1A6FF2">
        <w:rPr>
          <w:rFonts w:ascii="Times New Roman" w:hAnsi="Times New Roman"/>
          <w:sz w:val="24"/>
          <w:szCs w:val="24"/>
        </w:rPr>
        <w:t>Составитель,</w:t>
      </w:r>
    </w:p>
    <w:p w:rsidR="00E7733C" w:rsidRPr="001A6FF2" w:rsidRDefault="00E7733C" w:rsidP="00E069E8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1A6FF2">
        <w:rPr>
          <w:rFonts w:ascii="Times New Roman" w:hAnsi="Times New Roman"/>
          <w:sz w:val="24"/>
          <w:szCs w:val="24"/>
        </w:rPr>
        <w:t>преподаватель кафедры «ГЗиК» _________________________ А. Оралбекова</w:t>
      </w:r>
    </w:p>
    <w:p w:rsidR="00E7733C" w:rsidRPr="001A6FF2" w:rsidRDefault="00E7733C" w:rsidP="00E069E8">
      <w:pPr>
        <w:rPr>
          <w:rFonts w:ascii="Times New Roman" w:hAnsi="Times New Roman"/>
          <w:sz w:val="24"/>
          <w:szCs w:val="24"/>
          <w:lang w:val="kk-KZ"/>
        </w:rPr>
      </w:pPr>
    </w:p>
    <w:p w:rsidR="00E7733C" w:rsidRPr="001A6FF2" w:rsidRDefault="00E7733C" w:rsidP="00E069E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1A6FF2">
        <w:rPr>
          <w:rFonts w:ascii="Times New Roman" w:hAnsi="Times New Roman"/>
          <w:sz w:val="24"/>
          <w:szCs w:val="24"/>
        </w:rPr>
        <w:t>ВОСТОЧНО-КАЗАХСТАНСКИЙ ГОСУДАРСТВЕННЫЙ ТЕХНИЧЕСКИЙ</w:t>
      </w:r>
    </w:p>
    <w:p w:rsidR="00E7733C" w:rsidRPr="001A6FF2" w:rsidRDefault="00E7733C" w:rsidP="00E069E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1A6FF2">
        <w:rPr>
          <w:rFonts w:ascii="Times New Roman" w:hAnsi="Times New Roman"/>
          <w:sz w:val="24"/>
          <w:szCs w:val="24"/>
        </w:rPr>
        <w:t>УНИВЕРСИТЕТ им. Д. СЕРИКБАЕВА</w:t>
      </w:r>
    </w:p>
    <w:p w:rsidR="00E7733C" w:rsidRPr="001A6FF2" w:rsidRDefault="00E7733C" w:rsidP="00E069E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Факультет наук о земле</w:t>
      </w:r>
    </w:p>
    <w:p w:rsidR="00E7733C" w:rsidRPr="001A6FF2" w:rsidRDefault="00E7733C" w:rsidP="00E069E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1A6FF2">
        <w:rPr>
          <w:rFonts w:ascii="Times New Roman" w:hAnsi="Times New Roman"/>
          <w:sz w:val="24"/>
          <w:szCs w:val="24"/>
        </w:rPr>
        <w:t>Кафедра «</w:t>
      </w:r>
      <w:r>
        <w:rPr>
          <w:rFonts w:ascii="Times New Roman" w:hAnsi="Times New Roman"/>
          <w:sz w:val="24"/>
          <w:szCs w:val="24"/>
        </w:rPr>
        <w:t>Геодезия, картография и кадастр</w:t>
      </w:r>
      <w:r w:rsidRPr="001A6FF2">
        <w:rPr>
          <w:rFonts w:ascii="Times New Roman" w:hAnsi="Times New Roman"/>
          <w:sz w:val="24"/>
          <w:szCs w:val="24"/>
        </w:rPr>
        <w:t>»</w:t>
      </w:r>
    </w:p>
    <w:p w:rsidR="00E7733C" w:rsidRPr="001A6FF2" w:rsidRDefault="00E7733C" w:rsidP="00E069E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E7733C" w:rsidRPr="001A6FF2" w:rsidRDefault="00E7733C" w:rsidP="00E069E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1A6FF2">
        <w:rPr>
          <w:rFonts w:ascii="Times New Roman" w:hAnsi="Times New Roman"/>
          <w:sz w:val="24"/>
          <w:szCs w:val="24"/>
        </w:rPr>
        <w:t>УТВЕРЖДАЮ</w:t>
      </w:r>
    </w:p>
    <w:p w:rsidR="00E7733C" w:rsidRPr="001A6FF2" w:rsidRDefault="00E7733C" w:rsidP="00E069E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1A6FF2">
        <w:rPr>
          <w:rFonts w:ascii="Times New Roman" w:hAnsi="Times New Roman"/>
          <w:sz w:val="24"/>
          <w:szCs w:val="24"/>
        </w:rPr>
        <w:t>зав. кафедрой</w:t>
      </w:r>
    </w:p>
    <w:p w:rsidR="00E7733C" w:rsidRPr="001A6FF2" w:rsidRDefault="00E7733C" w:rsidP="00E069E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4"/>
          <w:szCs w:val="24"/>
          <w:lang w:val="kk-KZ"/>
        </w:rPr>
      </w:pPr>
      <w:r w:rsidRPr="001A6FF2">
        <w:rPr>
          <w:rFonts w:ascii="Times New Roman" w:hAnsi="Times New Roman"/>
          <w:sz w:val="24"/>
          <w:szCs w:val="24"/>
        </w:rPr>
        <w:t>__________________</w:t>
      </w:r>
      <w:r w:rsidRPr="001A6FF2">
        <w:rPr>
          <w:rFonts w:ascii="Times New Roman" w:hAnsi="Times New Roman"/>
          <w:sz w:val="24"/>
          <w:szCs w:val="24"/>
          <w:lang w:val="kk-KZ"/>
        </w:rPr>
        <w:t>Б. Апшикур</w:t>
      </w:r>
    </w:p>
    <w:p w:rsidR="00E7733C" w:rsidRPr="001A6FF2" w:rsidRDefault="00E7733C" w:rsidP="00E069E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1A6FF2">
        <w:rPr>
          <w:rFonts w:ascii="Times New Roman" w:hAnsi="Times New Roman"/>
          <w:sz w:val="24"/>
          <w:szCs w:val="24"/>
        </w:rPr>
        <w:t>_____________________201</w:t>
      </w:r>
      <w:r w:rsidRPr="001A6FF2">
        <w:rPr>
          <w:rFonts w:ascii="Times New Roman" w:hAnsi="Times New Roman"/>
          <w:sz w:val="24"/>
          <w:szCs w:val="24"/>
          <w:lang w:val="kk-KZ"/>
        </w:rPr>
        <w:t xml:space="preserve">5 </w:t>
      </w:r>
      <w:r w:rsidRPr="001A6FF2">
        <w:rPr>
          <w:rFonts w:ascii="Times New Roman" w:hAnsi="Times New Roman"/>
          <w:sz w:val="24"/>
          <w:szCs w:val="24"/>
        </w:rPr>
        <w:t>г.</w:t>
      </w:r>
    </w:p>
    <w:p w:rsidR="00E7733C" w:rsidRPr="001A6FF2" w:rsidRDefault="00E7733C" w:rsidP="00E069E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E7733C" w:rsidRPr="001A6FF2" w:rsidRDefault="00E7733C" w:rsidP="00E069E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val="kk-KZ"/>
        </w:rPr>
      </w:pPr>
      <w:r w:rsidRPr="001A6FF2">
        <w:rPr>
          <w:rFonts w:ascii="Times New Roman" w:hAnsi="Times New Roman"/>
          <w:b/>
          <w:bCs/>
          <w:sz w:val="24"/>
          <w:szCs w:val="24"/>
        </w:rPr>
        <w:t>ЭКЗАМЕНАЦИОННЫЙ БИЛЕТ №</w:t>
      </w:r>
      <w:r w:rsidRPr="001A6FF2">
        <w:rPr>
          <w:rFonts w:ascii="Times New Roman" w:hAnsi="Times New Roman"/>
          <w:b/>
          <w:bCs/>
          <w:sz w:val="24"/>
          <w:szCs w:val="24"/>
          <w:lang w:val="kk-KZ"/>
        </w:rPr>
        <w:t>5</w:t>
      </w:r>
    </w:p>
    <w:p w:rsidR="00E7733C" w:rsidRPr="001A6FF2" w:rsidRDefault="00E7733C" w:rsidP="00E069E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1A6FF2">
        <w:rPr>
          <w:rFonts w:ascii="Times New Roman" w:hAnsi="Times New Roman"/>
          <w:sz w:val="24"/>
          <w:szCs w:val="24"/>
        </w:rPr>
        <w:t>по дисциплине «</w:t>
      </w:r>
      <w:r w:rsidRPr="001A6FF2">
        <w:rPr>
          <w:rFonts w:ascii="Times New Roman" w:hAnsi="Times New Roman"/>
          <w:sz w:val="24"/>
          <w:szCs w:val="24"/>
          <w:lang w:val="kk-KZ"/>
        </w:rPr>
        <w:t>Кадастр земель населенных пунктов</w:t>
      </w:r>
      <w:r w:rsidRPr="001A6FF2">
        <w:rPr>
          <w:rFonts w:ascii="Times New Roman" w:hAnsi="Times New Roman"/>
          <w:sz w:val="24"/>
          <w:szCs w:val="24"/>
        </w:rPr>
        <w:t>»</w:t>
      </w:r>
    </w:p>
    <w:p w:rsidR="00E7733C" w:rsidRPr="001A6FF2" w:rsidRDefault="00E7733C" w:rsidP="00E069E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  <w:r w:rsidRPr="001A6FF2">
        <w:rPr>
          <w:rFonts w:ascii="Times New Roman" w:hAnsi="Times New Roman"/>
          <w:sz w:val="24"/>
          <w:szCs w:val="24"/>
        </w:rPr>
        <w:t>специальность 5В090</w:t>
      </w:r>
      <w:r w:rsidRPr="001A6FF2">
        <w:rPr>
          <w:rFonts w:ascii="Times New Roman" w:hAnsi="Times New Roman"/>
          <w:sz w:val="24"/>
          <w:szCs w:val="24"/>
          <w:lang w:val="kk-KZ"/>
        </w:rPr>
        <w:t>3</w:t>
      </w:r>
      <w:r w:rsidRPr="001A6FF2">
        <w:rPr>
          <w:rFonts w:ascii="Times New Roman" w:hAnsi="Times New Roman"/>
          <w:sz w:val="24"/>
          <w:szCs w:val="24"/>
        </w:rPr>
        <w:t>00 «</w:t>
      </w:r>
      <w:r w:rsidRPr="001A6FF2">
        <w:rPr>
          <w:rFonts w:ascii="Times New Roman" w:hAnsi="Times New Roman"/>
          <w:sz w:val="24"/>
          <w:szCs w:val="24"/>
          <w:lang w:val="kk-KZ"/>
        </w:rPr>
        <w:t>Землеустройство</w:t>
      </w:r>
      <w:r w:rsidRPr="001A6FF2">
        <w:rPr>
          <w:rFonts w:ascii="Times New Roman" w:hAnsi="Times New Roman"/>
          <w:sz w:val="24"/>
          <w:szCs w:val="24"/>
        </w:rPr>
        <w:t>»</w:t>
      </w:r>
      <w:r w:rsidRPr="001A6FF2">
        <w:rPr>
          <w:rFonts w:ascii="Times New Roman" w:hAnsi="Times New Roman"/>
          <w:sz w:val="24"/>
          <w:szCs w:val="24"/>
          <w:lang w:val="kk-KZ"/>
        </w:rPr>
        <w:t>, 5В090700 «Кадастр»</w:t>
      </w:r>
    </w:p>
    <w:p w:rsidR="00E7733C" w:rsidRPr="001A6FF2" w:rsidRDefault="00E7733C" w:rsidP="00E069E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E7733C" w:rsidRPr="001A6FF2" w:rsidRDefault="00E7733C" w:rsidP="00E069E8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/>
          <w:sz w:val="24"/>
          <w:szCs w:val="24"/>
          <w:lang w:val="kk-KZ"/>
        </w:rPr>
      </w:pPr>
    </w:p>
    <w:p w:rsidR="00E7733C" w:rsidRPr="001A6FF2" w:rsidRDefault="00E7733C" w:rsidP="00E069E8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  <w:lang w:val="kk-KZ"/>
        </w:rPr>
      </w:pPr>
      <w:r w:rsidRPr="001A6FF2">
        <w:rPr>
          <w:rFonts w:ascii="Times New Roman" w:hAnsi="Times New Roman"/>
          <w:color w:val="000000"/>
          <w:sz w:val="24"/>
          <w:szCs w:val="24"/>
        </w:rPr>
        <w:t xml:space="preserve">Порядок ведения количественного и качественного </w:t>
      </w:r>
      <w:r w:rsidRPr="001A6FF2">
        <w:rPr>
          <w:rFonts w:ascii="Times New Roman" w:hAnsi="Times New Roman"/>
          <w:sz w:val="24"/>
          <w:szCs w:val="24"/>
        </w:rPr>
        <w:br/>
      </w:r>
      <w:r w:rsidRPr="001A6FF2">
        <w:rPr>
          <w:rFonts w:ascii="Times New Roman" w:hAnsi="Times New Roman"/>
          <w:color w:val="000000"/>
          <w:sz w:val="24"/>
          <w:szCs w:val="24"/>
        </w:rPr>
        <w:t xml:space="preserve"> учета и оценки земель</w:t>
      </w:r>
    </w:p>
    <w:p w:rsidR="00E7733C" w:rsidRPr="001A6FF2" w:rsidRDefault="00E7733C" w:rsidP="00E069E8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kk-KZ"/>
        </w:rPr>
      </w:pPr>
      <w:r w:rsidRPr="001A6FF2">
        <w:rPr>
          <w:rFonts w:ascii="Times New Roman" w:hAnsi="Times New Roman"/>
          <w:color w:val="000000"/>
          <w:sz w:val="24"/>
          <w:szCs w:val="24"/>
          <w:lang w:val="kk-KZ"/>
        </w:rPr>
        <w:t>З</w:t>
      </w:r>
      <w:r w:rsidRPr="001A6FF2">
        <w:rPr>
          <w:rFonts w:ascii="Times New Roman" w:hAnsi="Times New Roman"/>
          <w:color w:val="000000"/>
          <w:sz w:val="24"/>
          <w:szCs w:val="24"/>
        </w:rPr>
        <w:t>онирование территорий населенных пунктов</w:t>
      </w:r>
    </w:p>
    <w:p w:rsidR="00E7733C" w:rsidRPr="001A6FF2" w:rsidRDefault="00E7733C" w:rsidP="00E069E8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kk-KZ"/>
        </w:rPr>
      </w:pPr>
      <w:r w:rsidRPr="001A6FF2">
        <w:rPr>
          <w:rFonts w:ascii="Times New Roman" w:hAnsi="Times New Roman"/>
          <w:sz w:val="24"/>
          <w:szCs w:val="24"/>
          <w:lang w:val="kk-KZ"/>
        </w:rPr>
        <w:t>Расчет земельных налогов  на земельный участок в населенном пункте</w:t>
      </w:r>
    </w:p>
    <w:p w:rsidR="00E7733C" w:rsidRPr="001A6FF2" w:rsidRDefault="00E7733C" w:rsidP="00E069E8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kk-KZ"/>
        </w:rPr>
      </w:pPr>
    </w:p>
    <w:p w:rsidR="00E7733C" w:rsidRPr="001A6FF2" w:rsidRDefault="00E7733C" w:rsidP="00E069E8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kk-KZ"/>
        </w:rPr>
      </w:pPr>
    </w:p>
    <w:p w:rsidR="00E7733C" w:rsidRPr="001A6FF2" w:rsidRDefault="00E7733C" w:rsidP="00E069E8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kk-KZ"/>
        </w:rPr>
      </w:pPr>
    </w:p>
    <w:p w:rsidR="00E7733C" w:rsidRPr="001A6FF2" w:rsidRDefault="00E7733C" w:rsidP="00E069E8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1A6FF2">
        <w:rPr>
          <w:rFonts w:ascii="Times New Roman" w:hAnsi="Times New Roman"/>
          <w:sz w:val="24"/>
          <w:szCs w:val="24"/>
        </w:rPr>
        <w:t>Составитель,</w:t>
      </w:r>
    </w:p>
    <w:p w:rsidR="00E7733C" w:rsidRPr="001A6FF2" w:rsidRDefault="00E7733C" w:rsidP="00E069E8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1A6FF2">
        <w:rPr>
          <w:rFonts w:ascii="Times New Roman" w:hAnsi="Times New Roman"/>
          <w:sz w:val="24"/>
          <w:szCs w:val="24"/>
        </w:rPr>
        <w:t>преподаватель кафедры «ГЗиК» _________________________ А. Оралбекова</w:t>
      </w:r>
    </w:p>
    <w:p w:rsidR="00E7733C" w:rsidRPr="001A6FF2" w:rsidRDefault="00E7733C" w:rsidP="00E069E8">
      <w:pPr>
        <w:rPr>
          <w:rFonts w:ascii="Times New Roman" w:hAnsi="Times New Roman"/>
          <w:sz w:val="24"/>
          <w:szCs w:val="24"/>
        </w:rPr>
      </w:pPr>
    </w:p>
    <w:p w:rsidR="00E7733C" w:rsidRPr="001A6FF2" w:rsidRDefault="00E7733C" w:rsidP="00E069E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1A6FF2">
        <w:rPr>
          <w:rFonts w:ascii="Times New Roman" w:hAnsi="Times New Roman"/>
          <w:sz w:val="24"/>
          <w:szCs w:val="24"/>
        </w:rPr>
        <w:t>ВОСТОЧНО-КАЗАХСТАНСКИЙ ГОСУДАРСТВЕННЫЙ ТЕХНИЧЕСКИЙ</w:t>
      </w:r>
    </w:p>
    <w:p w:rsidR="00E7733C" w:rsidRPr="001A6FF2" w:rsidRDefault="00E7733C" w:rsidP="00E069E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1A6FF2">
        <w:rPr>
          <w:rFonts w:ascii="Times New Roman" w:hAnsi="Times New Roman"/>
          <w:sz w:val="24"/>
          <w:szCs w:val="24"/>
        </w:rPr>
        <w:t>УНИВЕРСИТЕТ им. Д. СЕРИКБАЕВА</w:t>
      </w:r>
    </w:p>
    <w:p w:rsidR="00E7733C" w:rsidRPr="001A6FF2" w:rsidRDefault="00E7733C" w:rsidP="00E069E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Факультет наук о земле</w:t>
      </w:r>
    </w:p>
    <w:p w:rsidR="00E7733C" w:rsidRPr="001A6FF2" w:rsidRDefault="00E7733C" w:rsidP="00E069E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1A6FF2">
        <w:rPr>
          <w:rFonts w:ascii="Times New Roman" w:hAnsi="Times New Roman"/>
          <w:sz w:val="24"/>
          <w:szCs w:val="24"/>
        </w:rPr>
        <w:t>Кафедра «</w:t>
      </w:r>
      <w:r>
        <w:rPr>
          <w:rFonts w:ascii="Times New Roman" w:hAnsi="Times New Roman"/>
          <w:sz w:val="24"/>
          <w:szCs w:val="24"/>
        </w:rPr>
        <w:t>Геодезия, картография и кадастр</w:t>
      </w:r>
      <w:r w:rsidRPr="001A6FF2">
        <w:rPr>
          <w:rFonts w:ascii="Times New Roman" w:hAnsi="Times New Roman"/>
          <w:sz w:val="24"/>
          <w:szCs w:val="24"/>
        </w:rPr>
        <w:t>»</w:t>
      </w:r>
    </w:p>
    <w:p w:rsidR="00E7733C" w:rsidRPr="001A6FF2" w:rsidRDefault="00E7733C" w:rsidP="00E069E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E7733C" w:rsidRPr="001A6FF2" w:rsidRDefault="00E7733C" w:rsidP="00E069E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1A6FF2">
        <w:rPr>
          <w:rFonts w:ascii="Times New Roman" w:hAnsi="Times New Roman"/>
          <w:sz w:val="24"/>
          <w:szCs w:val="24"/>
        </w:rPr>
        <w:t>УТВЕРЖДАЮ</w:t>
      </w:r>
    </w:p>
    <w:p w:rsidR="00E7733C" w:rsidRPr="001A6FF2" w:rsidRDefault="00E7733C" w:rsidP="00E069E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1A6FF2">
        <w:rPr>
          <w:rFonts w:ascii="Times New Roman" w:hAnsi="Times New Roman"/>
          <w:sz w:val="24"/>
          <w:szCs w:val="24"/>
        </w:rPr>
        <w:t>зав. кафедрой</w:t>
      </w:r>
    </w:p>
    <w:p w:rsidR="00E7733C" w:rsidRPr="001A6FF2" w:rsidRDefault="00E7733C" w:rsidP="00E069E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4"/>
          <w:szCs w:val="24"/>
          <w:lang w:val="kk-KZ"/>
        </w:rPr>
      </w:pPr>
      <w:r w:rsidRPr="001A6FF2">
        <w:rPr>
          <w:rFonts w:ascii="Times New Roman" w:hAnsi="Times New Roman"/>
          <w:sz w:val="24"/>
          <w:szCs w:val="24"/>
        </w:rPr>
        <w:t>__________________</w:t>
      </w:r>
      <w:r w:rsidRPr="001A6FF2">
        <w:rPr>
          <w:rFonts w:ascii="Times New Roman" w:hAnsi="Times New Roman"/>
          <w:sz w:val="24"/>
          <w:szCs w:val="24"/>
          <w:lang w:val="kk-KZ"/>
        </w:rPr>
        <w:t>Б. Апшикур</w:t>
      </w:r>
    </w:p>
    <w:p w:rsidR="00E7733C" w:rsidRPr="001A6FF2" w:rsidRDefault="00E7733C" w:rsidP="00E069E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1A6FF2">
        <w:rPr>
          <w:rFonts w:ascii="Times New Roman" w:hAnsi="Times New Roman"/>
          <w:sz w:val="24"/>
          <w:szCs w:val="24"/>
        </w:rPr>
        <w:t>_____________________201</w:t>
      </w:r>
      <w:r w:rsidRPr="001A6FF2">
        <w:rPr>
          <w:rFonts w:ascii="Times New Roman" w:hAnsi="Times New Roman"/>
          <w:sz w:val="24"/>
          <w:szCs w:val="24"/>
          <w:lang w:val="kk-KZ"/>
        </w:rPr>
        <w:t xml:space="preserve">5 </w:t>
      </w:r>
      <w:r w:rsidRPr="001A6FF2">
        <w:rPr>
          <w:rFonts w:ascii="Times New Roman" w:hAnsi="Times New Roman"/>
          <w:sz w:val="24"/>
          <w:szCs w:val="24"/>
        </w:rPr>
        <w:t>г.</w:t>
      </w:r>
    </w:p>
    <w:p w:rsidR="00E7733C" w:rsidRPr="001A6FF2" w:rsidRDefault="00E7733C" w:rsidP="00E069E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E7733C" w:rsidRPr="001A6FF2" w:rsidRDefault="00E7733C" w:rsidP="00E069E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val="kk-KZ"/>
        </w:rPr>
      </w:pPr>
      <w:r w:rsidRPr="001A6FF2">
        <w:rPr>
          <w:rFonts w:ascii="Times New Roman" w:hAnsi="Times New Roman"/>
          <w:b/>
          <w:bCs/>
          <w:sz w:val="24"/>
          <w:szCs w:val="24"/>
        </w:rPr>
        <w:t>ЭКЗАМЕНАЦИОННЫЙ БИЛЕТ №</w:t>
      </w:r>
      <w:r w:rsidRPr="001A6FF2">
        <w:rPr>
          <w:rFonts w:ascii="Times New Roman" w:hAnsi="Times New Roman"/>
          <w:b/>
          <w:bCs/>
          <w:sz w:val="24"/>
          <w:szCs w:val="24"/>
          <w:lang w:val="kk-KZ"/>
        </w:rPr>
        <w:t>6</w:t>
      </w:r>
    </w:p>
    <w:p w:rsidR="00E7733C" w:rsidRPr="001A6FF2" w:rsidRDefault="00E7733C" w:rsidP="00E069E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1A6FF2">
        <w:rPr>
          <w:rFonts w:ascii="Times New Roman" w:hAnsi="Times New Roman"/>
          <w:sz w:val="24"/>
          <w:szCs w:val="24"/>
        </w:rPr>
        <w:t>по дисциплине «</w:t>
      </w:r>
      <w:r w:rsidRPr="001A6FF2">
        <w:rPr>
          <w:rFonts w:ascii="Times New Roman" w:hAnsi="Times New Roman"/>
          <w:sz w:val="24"/>
          <w:szCs w:val="24"/>
          <w:lang w:val="kk-KZ"/>
        </w:rPr>
        <w:t>Кадастр земель населенных пунктов</w:t>
      </w:r>
      <w:r w:rsidRPr="001A6FF2">
        <w:rPr>
          <w:rFonts w:ascii="Times New Roman" w:hAnsi="Times New Roman"/>
          <w:sz w:val="24"/>
          <w:szCs w:val="24"/>
        </w:rPr>
        <w:t>»</w:t>
      </w:r>
    </w:p>
    <w:p w:rsidR="00E7733C" w:rsidRPr="001A6FF2" w:rsidRDefault="00E7733C" w:rsidP="00E069E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  <w:r w:rsidRPr="001A6FF2">
        <w:rPr>
          <w:rFonts w:ascii="Times New Roman" w:hAnsi="Times New Roman"/>
          <w:sz w:val="24"/>
          <w:szCs w:val="24"/>
        </w:rPr>
        <w:t>специальность 5В090</w:t>
      </w:r>
      <w:r w:rsidRPr="001A6FF2">
        <w:rPr>
          <w:rFonts w:ascii="Times New Roman" w:hAnsi="Times New Roman"/>
          <w:sz w:val="24"/>
          <w:szCs w:val="24"/>
          <w:lang w:val="kk-KZ"/>
        </w:rPr>
        <w:t>3</w:t>
      </w:r>
      <w:r w:rsidRPr="001A6FF2">
        <w:rPr>
          <w:rFonts w:ascii="Times New Roman" w:hAnsi="Times New Roman"/>
          <w:sz w:val="24"/>
          <w:szCs w:val="24"/>
        </w:rPr>
        <w:t>00 «</w:t>
      </w:r>
      <w:r w:rsidRPr="001A6FF2">
        <w:rPr>
          <w:rFonts w:ascii="Times New Roman" w:hAnsi="Times New Roman"/>
          <w:sz w:val="24"/>
          <w:szCs w:val="24"/>
          <w:lang w:val="kk-KZ"/>
        </w:rPr>
        <w:t>Землеустройство</w:t>
      </w:r>
      <w:r w:rsidRPr="001A6FF2">
        <w:rPr>
          <w:rFonts w:ascii="Times New Roman" w:hAnsi="Times New Roman"/>
          <w:sz w:val="24"/>
          <w:szCs w:val="24"/>
        </w:rPr>
        <w:t>»</w:t>
      </w:r>
      <w:r w:rsidRPr="001A6FF2">
        <w:rPr>
          <w:rFonts w:ascii="Times New Roman" w:hAnsi="Times New Roman"/>
          <w:sz w:val="24"/>
          <w:szCs w:val="24"/>
          <w:lang w:val="kk-KZ"/>
        </w:rPr>
        <w:t>, 5В090700 «Кадастр»</w:t>
      </w:r>
    </w:p>
    <w:p w:rsidR="00E7733C" w:rsidRPr="001A6FF2" w:rsidRDefault="00E7733C" w:rsidP="00E069E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E7733C" w:rsidRPr="001A6FF2" w:rsidRDefault="00E7733C" w:rsidP="00E069E8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/>
          <w:sz w:val="24"/>
          <w:szCs w:val="24"/>
          <w:lang w:val="kk-KZ"/>
        </w:rPr>
      </w:pPr>
    </w:p>
    <w:p w:rsidR="00E7733C" w:rsidRPr="001A6FF2" w:rsidRDefault="00E7733C" w:rsidP="00E069E8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  <w:lang w:val="kk-KZ"/>
        </w:rPr>
      </w:pPr>
      <w:r w:rsidRPr="001A6FF2">
        <w:rPr>
          <w:rFonts w:ascii="Times New Roman" w:hAnsi="Times New Roman"/>
          <w:color w:val="000000"/>
          <w:sz w:val="24"/>
          <w:szCs w:val="24"/>
        </w:rPr>
        <w:t>Предоставление земельного участка для строительства объекта в черте населенного пункта</w:t>
      </w:r>
    </w:p>
    <w:p w:rsidR="00E7733C" w:rsidRPr="001A6FF2" w:rsidRDefault="00E7733C" w:rsidP="00E069E8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kk-KZ"/>
        </w:rPr>
      </w:pPr>
      <w:r w:rsidRPr="001A6FF2">
        <w:rPr>
          <w:rFonts w:ascii="Times New Roman" w:hAnsi="Times New Roman"/>
          <w:color w:val="000000"/>
          <w:sz w:val="24"/>
          <w:szCs w:val="24"/>
          <w:lang w:val="kk-KZ"/>
        </w:rPr>
        <w:t>Т</w:t>
      </w:r>
      <w:r w:rsidRPr="001A6FF2">
        <w:rPr>
          <w:rFonts w:ascii="Times New Roman" w:hAnsi="Times New Roman"/>
          <w:color w:val="000000"/>
          <w:sz w:val="24"/>
          <w:szCs w:val="24"/>
        </w:rPr>
        <w:t>ерритории населенных пунктов. граница (черта) населенных пунктов</w:t>
      </w:r>
    </w:p>
    <w:p w:rsidR="00E7733C" w:rsidRPr="001A6FF2" w:rsidRDefault="00E7733C" w:rsidP="00E069E8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kk-KZ"/>
        </w:rPr>
      </w:pPr>
      <w:r w:rsidRPr="001A6FF2">
        <w:rPr>
          <w:rFonts w:ascii="Times New Roman" w:hAnsi="Times New Roman"/>
          <w:sz w:val="24"/>
          <w:szCs w:val="24"/>
          <w:lang w:val="kk-KZ"/>
        </w:rPr>
        <w:t>Расчет земельных налогов  на земельный участок в населенном пункте</w:t>
      </w:r>
    </w:p>
    <w:p w:rsidR="00E7733C" w:rsidRPr="001A6FF2" w:rsidRDefault="00E7733C" w:rsidP="00E069E8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/>
          <w:sz w:val="24"/>
          <w:szCs w:val="24"/>
          <w:lang w:val="kk-KZ"/>
        </w:rPr>
      </w:pPr>
    </w:p>
    <w:p w:rsidR="00E7733C" w:rsidRPr="001A6FF2" w:rsidRDefault="00E7733C" w:rsidP="00E069E8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kk-KZ"/>
        </w:rPr>
      </w:pPr>
    </w:p>
    <w:p w:rsidR="00E7733C" w:rsidRPr="001A6FF2" w:rsidRDefault="00E7733C" w:rsidP="00E069E8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kk-KZ"/>
        </w:rPr>
      </w:pPr>
    </w:p>
    <w:p w:rsidR="00E7733C" w:rsidRPr="001A6FF2" w:rsidRDefault="00E7733C" w:rsidP="00E069E8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kk-KZ"/>
        </w:rPr>
      </w:pPr>
    </w:p>
    <w:p w:rsidR="00E7733C" w:rsidRPr="001A6FF2" w:rsidRDefault="00E7733C" w:rsidP="00E069E8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kk-KZ"/>
        </w:rPr>
      </w:pPr>
    </w:p>
    <w:p w:rsidR="00E7733C" w:rsidRPr="001A6FF2" w:rsidRDefault="00E7733C" w:rsidP="00E069E8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1A6FF2">
        <w:rPr>
          <w:rFonts w:ascii="Times New Roman" w:hAnsi="Times New Roman"/>
          <w:sz w:val="24"/>
          <w:szCs w:val="24"/>
        </w:rPr>
        <w:t>Составитель,</w:t>
      </w:r>
    </w:p>
    <w:p w:rsidR="00E7733C" w:rsidRPr="001A6FF2" w:rsidRDefault="00E7733C" w:rsidP="001A6FF2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kk-KZ"/>
        </w:rPr>
      </w:pPr>
      <w:r w:rsidRPr="001A6FF2">
        <w:rPr>
          <w:rFonts w:ascii="Times New Roman" w:hAnsi="Times New Roman"/>
          <w:sz w:val="24"/>
          <w:szCs w:val="24"/>
        </w:rPr>
        <w:t>преподаватель кафедры «ГЗиК» _________________________ А. Оралбекова</w:t>
      </w:r>
    </w:p>
    <w:sectPr w:rsidR="00E7733C" w:rsidRPr="001A6FF2" w:rsidSect="00AF13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9E3F1B"/>
    <w:multiLevelType w:val="hybridMultilevel"/>
    <w:tmpl w:val="CCF8DA6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38943FCA"/>
    <w:multiLevelType w:val="hybridMultilevel"/>
    <w:tmpl w:val="B9988EB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3A3D68F9"/>
    <w:multiLevelType w:val="hybridMultilevel"/>
    <w:tmpl w:val="83609B5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55486638"/>
    <w:multiLevelType w:val="hybridMultilevel"/>
    <w:tmpl w:val="1BA607C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584638AB"/>
    <w:multiLevelType w:val="hybridMultilevel"/>
    <w:tmpl w:val="31DC0EE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654A1F06"/>
    <w:multiLevelType w:val="hybridMultilevel"/>
    <w:tmpl w:val="036EEDD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72AD31BC"/>
    <w:multiLevelType w:val="hybridMultilevel"/>
    <w:tmpl w:val="12F0040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7B967C45"/>
    <w:multiLevelType w:val="hybridMultilevel"/>
    <w:tmpl w:val="C552985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7F7C1995"/>
    <w:multiLevelType w:val="hybridMultilevel"/>
    <w:tmpl w:val="F4CCDC5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7"/>
  </w:num>
  <w:num w:numId="2">
    <w:abstractNumId w:val="1"/>
  </w:num>
  <w:num w:numId="3">
    <w:abstractNumId w:val="0"/>
  </w:num>
  <w:num w:numId="4">
    <w:abstractNumId w:val="3"/>
  </w:num>
  <w:num w:numId="5">
    <w:abstractNumId w:val="4"/>
  </w:num>
  <w:num w:numId="6">
    <w:abstractNumId w:val="8"/>
  </w:num>
  <w:num w:numId="7">
    <w:abstractNumId w:val="2"/>
  </w:num>
  <w:num w:numId="8">
    <w:abstractNumId w:val="6"/>
  </w:num>
  <w:num w:numId="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95DF0"/>
    <w:rsid w:val="00007D4A"/>
    <w:rsid w:val="00041606"/>
    <w:rsid w:val="00053385"/>
    <w:rsid w:val="00095DF0"/>
    <w:rsid w:val="000C6232"/>
    <w:rsid w:val="000F0D86"/>
    <w:rsid w:val="000F1E40"/>
    <w:rsid w:val="0013153C"/>
    <w:rsid w:val="00143197"/>
    <w:rsid w:val="001721CD"/>
    <w:rsid w:val="001758BE"/>
    <w:rsid w:val="00180AF9"/>
    <w:rsid w:val="001A6FF2"/>
    <w:rsid w:val="001B46CA"/>
    <w:rsid w:val="00207FA5"/>
    <w:rsid w:val="0022302C"/>
    <w:rsid w:val="00251EA1"/>
    <w:rsid w:val="00270C63"/>
    <w:rsid w:val="0029386B"/>
    <w:rsid w:val="002B444C"/>
    <w:rsid w:val="002F4CC0"/>
    <w:rsid w:val="003118DD"/>
    <w:rsid w:val="0031553C"/>
    <w:rsid w:val="00317B62"/>
    <w:rsid w:val="0032619D"/>
    <w:rsid w:val="00382538"/>
    <w:rsid w:val="003C5256"/>
    <w:rsid w:val="004566A0"/>
    <w:rsid w:val="004B30AE"/>
    <w:rsid w:val="004C07D8"/>
    <w:rsid w:val="004D2397"/>
    <w:rsid w:val="004E7704"/>
    <w:rsid w:val="004F1BAB"/>
    <w:rsid w:val="00523152"/>
    <w:rsid w:val="0053415B"/>
    <w:rsid w:val="00577AED"/>
    <w:rsid w:val="005A3778"/>
    <w:rsid w:val="005B0231"/>
    <w:rsid w:val="005B29B4"/>
    <w:rsid w:val="005B68EC"/>
    <w:rsid w:val="00646EB3"/>
    <w:rsid w:val="00663C1F"/>
    <w:rsid w:val="006742ED"/>
    <w:rsid w:val="00683183"/>
    <w:rsid w:val="006C28C1"/>
    <w:rsid w:val="006C553D"/>
    <w:rsid w:val="006C5F29"/>
    <w:rsid w:val="006C61D2"/>
    <w:rsid w:val="006D5AA6"/>
    <w:rsid w:val="006E4388"/>
    <w:rsid w:val="006E6D9B"/>
    <w:rsid w:val="006F3F78"/>
    <w:rsid w:val="00746768"/>
    <w:rsid w:val="007C52D1"/>
    <w:rsid w:val="007E01FB"/>
    <w:rsid w:val="008029DA"/>
    <w:rsid w:val="00837785"/>
    <w:rsid w:val="00842B36"/>
    <w:rsid w:val="00870E41"/>
    <w:rsid w:val="00893FDC"/>
    <w:rsid w:val="008D27A0"/>
    <w:rsid w:val="008E3E81"/>
    <w:rsid w:val="008F63E9"/>
    <w:rsid w:val="00926C29"/>
    <w:rsid w:val="00953ABD"/>
    <w:rsid w:val="00965430"/>
    <w:rsid w:val="00972C6B"/>
    <w:rsid w:val="00981A5D"/>
    <w:rsid w:val="00996AF9"/>
    <w:rsid w:val="009C2101"/>
    <w:rsid w:val="009E5530"/>
    <w:rsid w:val="009E56A8"/>
    <w:rsid w:val="00A9588F"/>
    <w:rsid w:val="00AE2D1B"/>
    <w:rsid w:val="00AF138A"/>
    <w:rsid w:val="00B34030"/>
    <w:rsid w:val="00B736BF"/>
    <w:rsid w:val="00B760D9"/>
    <w:rsid w:val="00B9427C"/>
    <w:rsid w:val="00BA3503"/>
    <w:rsid w:val="00BB3458"/>
    <w:rsid w:val="00BB3E2D"/>
    <w:rsid w:val="00BB5A91"/>
    <w:rsid w:val="00BC3C6E"/>
    <w:rsid w:val="00BC4323"/>
    <w:rsid w:val="00BD35DF"/>
    <w:rsid w:val="00BE03DD"/>
    <w:rsid w:val="00BF560C"/>
    <w:rsid w:val="00C02E40"/>
    <w:rsid w:val="00C068D8"/>
    <w:rsid w:val="00C12115"/>
    <w:rsid w:val="00C407CE"/>
    <w:rsid w:val="00C423DC"/>
    <w:rsid w:val="00C51964"/>
    <w:rsid w:val="00C55103"/>
    <w:rsid w:val="00C842BF"/>
    <w:rsid w:val="00C8666C"/>
    <w:rsid w:val="00C900D7"/>
    <w:rsid w:val="00C9358F"/>
    <w:rsid w:val="00CB2B69"/>
    <w:rsid w:val="00D634AD"/>
    <w:rsid w:val="00D80754"/>
    <w:rsid w:val="00D97723"/>
    <w:rsid w:val="00DD43EE"/>
    <w:rsid w:val="00DE35EE"/>
    <w:rsid w:val="00DE7FAA"/>
    <w:rsid w:val="00E069E8"/>
    <w:rsid w:val="00E17523"/>
    <w:rsid w:val="00E24541"/>
    <w:rsid w:val="00E342CB"/>
    <w:rsid w:val="00E37DC4"/>
    <w:rsid w:val="00E43368"/>
    <w:rsid w:val="00E55E3E"/>
    <w:rsid w:val="00E75CD6"/>
    <w:rsid w:val="00E7733C"/>
    <w:rsid w:val="00EF2E8C"/>
    <w:rsid w:val="00F1443E"/>
    <w:rsid w:val="00F20A16"/>
    <w:rsid w:val="00F74F93"/>
    <w:rsid w:val="00F86B0A"/>
    <w:rsid w:val="00FA6002"/>
    <w:rsid w:val="00FB5DE2"/>
    <w:rsid w:val="00FC72C0"/>
    <w:rsid w:val="00FE39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138A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4F4F4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84</TotalTime>
  <Pages>3</Pages>
  <Words>597</Words>
  <Characters>3404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www.PHILka.RU</cp:lastModifiedBy>
  <cp:revision>8</cp:revision>
  <dcterms:created xsi:type="dcterms:W3CDTF">2014-12-18T04:55:00Z</dcterms:created>
  <dcterms:modified xsi:type="dcterms:W3CDTF">2003-04-05T09:02:00Z</dcterms:modified>
</cp:coreProperties>
</file>